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1"/>
        <w:bidiVisual/>
        <w:tblW w:w="4946" w:type="pct"/>
        <w:tblInd w:w="112" w:type="dxa"/>
        <w:tblCellMar>
          <w:top w:w="28" w:type="dxa"/>
          <w:bottom w:w="28" w:type="dxa"/>
        </w:tblCellMar>
        <w:tblLook w:val="0600" w:firstRow="0" w:lastRow="0" w:firstColumn="0" w:lastColumn="0" w:noHBand="1" w:noVBand="1"/>
      </w:tblPr>
      <w:tblGrid>
        <w:gridCol w:w="1218"/>
        <w:gridCol w:w="2116"/>
        <w:gridCol w:w="1291"/>
        <w:gridCol w:w="2714"/>
        <w:gridCol w:w="3004"/>
      </w:tblGrid>
      <w:tr w:rsidR="005F7C9C" w:rsidRPr="00802FE6" w14:paraId="62B854E7" w14:textId="77777777" w:rsidTr="00826442">
        <w:trPr>
          <w:trHeight w:val="437"/>
        </w:trPr>
        <w:tc>
          <w:tcPr>
            <w:tcW w:w="5000" w:type="pct"/>
            <w:gridSpan w:val="5"/>
            <w:shd w:val="clear" w:color="auto" w:fill="000000" w:themeFill="text1"/>
            <w:vAlign w:val="center"/>
          </w:tcPr>
          <w:p w14:paraId="3117377C" w14:textId="4F29F166" w:rsidR="005F7C9C" w:rsidRPr="00C87F6F" w:rsidRDefault="00B9418F" w:rsidP="00A7591F">
            <w:pPr>
              <w:bidi/>
              <w:jc w:val="left"/>
              <w:rPr>
                <w:rFonts w:cs="Adobe Arabic"/>
                <w:b/>
                <w:bCs/>
                <w:sz w:val="32"/>
                <w:szCs w:val="32"/>
                <w:rtl/>
              </w:rPr>
            </w:pPr>
            <w:r>
              <w:rPr>
                <w:rFonts w:cs="Adobe Arabic" w:hint="cs"/>
                <w:b/>
                <w:bCs/>
                <w:sz w:val="32"/>
                <w:szCs w:val="32"/>
                <w:rtl/>
              </w:rPr>
              <w:t>اطلاعات</w:t>
            </w:r>
            <w:r w:rsidR="00790DF1" w:rsidRPr="00C87F6F">
              <w:rPr>
                <w:rFonts w:cs="Adobe Arabic"/>
                <w:b/>
                <w:bCs/>
                <w:sz w:val="32"/>
                <w:szCs w:val="32"/>
                <w:rtl/>
              </w:rPr>
              <w:t xml:space="preserve"> پایه</w:t>
            </w:r>
          </w:p>
        </w:tc>
      </w:tr>
      <w:tr w:rsidR="00BC26B9" w:rsidRPr="00802FE6" w14:paraId="6E1AA42A" w14:textId="77777777" w:rsidTr="00826442">
        <w:trPr>
          <w:trHeight w:val="437"/>
        </w:trPr>
        <w:tc>
          <w:tcPr>
            <w:tcW w:w="589" w:type="pct"/>
          </w:tcPr>
          <w:p w14:paraId="549E1F59" w14:textId="77777777" w:rsidR="000B35EE" w:rsidRPr="00B720AB" w:rsidRDefault="000B35EE" w:rsidP="00A7591F">
            <w:pPr>
              <w:bidi/>
              <w:jc w:val="left"/>
              <w:rPr>
                <w:rFonts w:cs="Adobe Arabic"/>
                <w:b/>
                <w:bCs/>
                <w:noProof/>
                <w:szCs w:val="28"/>
                <w:rtl/>
              </w:rPr>
            </w:pPr>
            <w:r w:rsidRPr="00B720AB">
              <w:rPr>
                <w:rFonts w:cs="Adobe Arabic"/>
                <w:b/>
                <w:bCs/>
                <w:noProof/>
                <w:szCs w:val="28"/>
                <w:rtl/>
              </w:rPr>
              <w:t>نام شخصیت:</w:t>
            </w:r>
          </w:p>
        </w:tc>
        <w:tc>
          <w:tcPr>
            <w:tcW w:w="1023" w:type="pct"/>
          </w:tcPr>
          <w:p w14:paraId="512575B8" w14:textId="5266E822" w:rsidR="00C17685" w:rsidRPr="00CE3D56" w:rsidRDefault="00501CF8" w:rsidP="00A7591F">
            <w:pPr>
              <w:bidi/>
              <w:jc w:val="left"/>
              <w:rPr>
                <w:rFonts w:cs="Adobe Arabic"/>
                <w:b/>
                <w:bCs/>
                <w:noProof/>
                <w:color w:val="FF0000"/>
                <w:szCs w:val="28"/>
              </w:rPr>
            </w:pPr>
            <w:r w:rsidRPr="00CE3D56">
              <w:rPr>
                <w:rFonts w:cs="Adobe Arabic" w:hint="cs"/>
                <w:b/>
                <w:bCs/>
                <w:noProof/>
                <w:color w:val="FF0000"/>
                <w:szCs w:val="28"/>
                <w:rtl/>
              </w:rPr>
              <w:t>اسماعیل</w:t>
            </w:r>
            <w:r w:rsidR="00C7004D" w:rsidRPr="00CE3D56">
              <w:rPr>
                <w:rFonts w:cs="Adobe Arabic" w:hint="cs"/>
                <w:b/>
                <w:bCs/>
                <w:noProof/>
                <w:color w:val="FF0000"/>
                <w:szCs w:val="28"/>
                <w:rtl/>
              </w:rPr>
              <w:t>.</w:t>
            </w:r>
          </w:p>
        </w:tc>
        <w:tc>
          <w:tcPr>
            <w:tcW w:w="624" w:type="pct"/>
          </w:tcPr>
          <w:p w14:paraId="2521EC43" w14:textId="77777777" w:rsidR="000B35EE" w:rsidRPr="00802FE6" w:rsidRDefault="000B35EE" w:rsidP="00A7591F">
            <w:pPr>
              <w:bidi/>
              <w:jc w:val="left"/>
              <w:rPr>
                <w:rFonts w:cs="Adobe Arabic"/>
                <w:b/>
                <w:bCs/>
                <w:noProof/>
                <w:szCs w:val="28"/>
                <w:rtl/>
              </w:rPr>
            </w:pPr>
            <w:r w:rsidRPr="00802FE6">
              <w:rPr>
                <w:rFonts w:cs="Adobe Arabic"/>
                <w:b/>
                <w:bCs/>
                <w:noProof/>
                <w:szCs w:val="28"/>
                <w:rtl/>
              </w:rPr>
              <w:t>لقب/شهرت:</w:t>
            </w:r>
          </w:p>
        </w:tc>
        <w:tc>
          <w:tcPr>
            <w:tcW w:w="1312" w:type="pct"/>
          </w:tcPr>
          <w:p w14:paraId="2CAB2C77" w14:textId="77777777" w:rsidR="00501CF8" w:rsidRDefault="00501CF8" w:rsidP="00A7591F">
            <w:pPr>
              <w:bidi/>
              <w:jc w:val="left"/>
              <w:rPr>
                <w:rFonts w:cs="Adobe Arabic"/>
                <w:b/>
                <w:bCs/>
                <w:noProof/>
                <w:color w:val="FF0000"/>
                <w:szCs w:val="28"/>
                <w:rtl/>
              </w:rPr>
            </w:pPr>
            <w:r>
              <w:rPr>
                <w:rFonts w:cs="Adobe Arabic" w:hint="cs"/>
                <w:b/>
                <w:bCs/>
                <w:noProof/>
                <w:color w:val="FF0000"/>
                <w:szCs w:val="28"/>
                <w:rtl/>
              </w:rPr>
              <w:t xml:space="preserve">صولت(الدوله)؛ </w:t>
            </w:r>
          </w:p>
          <w:p w14:paraId="6B61F4DC" w14:textId="3DD5950B" w:rsidR="001F1968" w:rsidRDefault="00501CF8" w:rsidP="00A7591F">
            <w:pPr>
              <w:bidi/>
              <w:jc w:val="left"/>
              <w:rPr>
                <w:rFonts w:cs="Adobe Arabic"/>
                <w:noProof/>
                <w:color w:val="FF0000"/>
                <w:szCs w:val="28"/>
                <w:rtl/>
              </w:rPr>
            </w:pPr>
            <w:r w:rsidRPr="00501CF8">
              <w:rPr>
                <w:rFonts w:cs="Adobe Arabic" w:hint="cs"/>
                <w:noProof/>
                <w:color w:val="FF0000"/>
                <w:szCs w:val="28"/>
                <w:rtl/>
              </w:rPr>
              <w:t>عوام او را به این لقب می‏شناسند.</w:t>
            </w:r>
          </w:p>
          <w:p w14:paraId="45C3893C" w14:textId="77777777" w:rsidR="00501CF8" w:rsidRDefault="00501CF8" w:rsidP="00A7591F">
            <w:pPr>
              <w:bidi/>
              <w:jc w:val="left"/>
              <w:rPr>
                <w:rFonts w:cs="Adobe Arabic"/>
                <w:noProof/>
                <w:color w:val="FF0000"/>
                <w:szCs w:val="28"/>
                <w:rtl/>
              </w:rPr>
            </w:pPr>
            <w:r w:rsidRPr="00501CF8">
              <w:rPr>
                <w:rFonts w:cs="Adobe Arabic" w:hint="cs"/>
                <w:b/>
                <w:bCs/>
                <w:noProof/>
                <w:color w:val="FF0000"/>
                <w:szCs w:val="28"/>
                <w:rtl/>
              </w:rPr>
              <w:t>خان؛</w:t>
            </w:r>
            <w:r>
              <w:rPr>
                <w:rFonts w:cs="Adobe Arabic" w:hint="cs"/>
                <w:noProof/>
                <w:color w:val="FF0000"/>
                <w:szCs w:val="28"/>
                <w:rtl/>
              </w:rPr>
              <w:t xml:space="preserve"> </w:t>
            </w:r>
          </w:p>
          <w:p w14:paraId="217186B5" w14:textId="5AEB1059" w:rsidR="00501CF8" w:rsidRPr="001F1968" w:rsidRDefault="00501CF8" w:rsidP="00A7591F">
            <w:pPr>
              <w:bidi/>
              <w:jc w:val="left"/>
              <w:rPr>
                <w:rFonts w:cs="Adobe Arabic"/>
                <w:noProof/>
                <w:color w:val="FF0000"/>
                <w:szCs w:val="28"/>
              </w:rPr>
            </w:pPr>
            <w:r>
              <w:rPr>
                <w:rFonts w:cs="Adobe Arabic" w:hint="cs"/>
                <w:noProof/>
                <w:color w:val="FF0000"/>
                <w:szCs w:val="28"/>
                <w:rtl/>
              </w:rPr>
              <w:t>لقبی که با آن در بین قشقایی</w:t>
            </w:r>
            <w:r w:rsidR="00CF155E">
              <w:rPr>
                <w:rFonts w:cs="Adobe Arabic" w:hint="cs"/>
                <w:noProof/>
                <w:color w:val="FF0000"/>
                <w:szCs w:val="28"/>
                <w:rtl/>
              </w:rPr>
              <w:t>‌</w:t>
            </w:r>
            <w:r>
              <w:rPr>
                <w:rFonts w:cs="Adobe Arabic" w:hint="cs"/>
                <w:noProof/>
                <w:color w:val="FF0000"/>
                <w:szCs w:val="28"/>
                <w:rtl/>
              </w:rPr>
              <w:t>ها خطاب می‏شود.</w:t>
            </w:r>
          </w:p>
        </w:tc>
        <w:tc>
          <w:tcPr>
            <w:tcW w:w="1453" w:type="pct"/>
            <w:vMerge w:val="restart"/>
          </w:tcPr>
          <w:p w14:paraId="1B49825B" w14:textId="5F213D68" w:rsidR="00C17685" w:rsidRPr="00CF155E" w:rsidRDefault="00BC26B9" w:rsidP="00A7591F">
            <w:pPr>
              <w:bidi/>
              <w:jc w:val="left"/>
              <w:rPr>
                <w:rFonts w:cs="Adobe Arabic"/>
                <w:b/>
                <w:bCs/>
                <w:noProof/>
                <w:color w:val="00B050"/>
                <w:szCs w:val="28"/>
              </w:rPr>
            </w:pPr>
            <w:r w:rsidRPr="00BC26B9">
              <w:rPr>
                <w:rFonts w:cs="Adobe Arabic"/>
                <w:b/>
                <w:bCs/>
                <w:noProof/>
                <w:color w:val="00B050"/>
                <w:szCs w:val="28"/>
                <w:rtl/>
              </w:rPr>
              <w:drawing>
                <wp:inline distT="0" distB="0" distL="0" distR="0" wp14:anchorId="5FF8806A" wp14:editId="15499E01">
                  <wp:extent cx="1737995" cy="2630032"/>
                  <wp:effectExtent l="0" t="0" r="0" b="0"/>
                  <wp:docPr id="1" name="Picture 1" descr="C:\Users\ASUS\Desktop\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ت.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5435" cy="2656423"/>
                          </a:xfrm>
                          <a:prstGeom prst="rect">
                            <a:avLst/>
                          </a:prstGeom>
                          <a:noFill/>
                          <a:ln>
                            <a:noFill/>
                          </a:ln>
                        </pic:spPr>
                      </pic:pic>
                    </a:graphicData>
                  </a:graphic>
                </wp:inline>
              </w:drawing>
            </w:r>
          </w:p>
        </w:tc>
      </w:tr>
      <w:tr w:rsidR="00BC26B9" w:rsidRPr="00802FE6" w14:paraId="3C441E18" w14:textId="77777777" w:rsidTr="00826442">
        <w:trPr>
          <w:trHeight w:val="437"/>
        </w:trPr>
        <w:tc>
          <w:tcPr>
            <w:tcW w:w="589" w:type="pct"/>
          </w:tcPr>
          <w:p w14:paraId="0F18C790" w14:textId="77777777" w:rsidR="000B35EE" w:rsidRPr="00B720AB" w:rsidRDefault="000B35EE" w:rsidP="00A7591F">
            <w:pPr>
              <w:bidi/>
              <w:jc w:val="left"/>
              <w:rPr>
                <w:rFonts w:cs="Adobe Arabic"/>
                <w:b/>
                <w:bCs/>
                <w:noProof/>
                <w:szCs w:val="28"/>
                <w:rtl/>
              </w:rPr>
            </w:pPr>
            <w:r w:rsidRPr="00B720AB">
              <w:rPr>
                <w:rFonts w:cs="Adobe Arabic"/>
                <w:b/>
                <w:bCs/>
                <w:noProof/>
                <w:szCs w:val="28"/>
                <w:rtl/>
              </w:rPr>
              <w:t>جنسیت:</w:t>
            </w:r>
          </w:p>
        </w:tc>
        <w:tc>
          <w:tcPr>
            <w:tcW w:w="1023" w:type="pct"/>
          </w:tcPr>
          <w:p w14:paraId="44AC8CCB" w14:textId="50E43C5D" w:rsidR="00C17685" w:rsidRPr="00CE3D56" w:rsidRDefault="00501CF8" w:rsidP="00A7591F">
            <w:pPr>
              <w:bidi/>
              <w:jc w:val="left"/>
              <w:rPr>
                <w:rFonts w:cs="Adobe Arabic"/>
                <w:b/>
                <w:bCs/>
                <w:noProof/>
                <w:color w:val="FF0000"/>
                <w:szCs w:val="28"/>
              </w:rPr>
            </w:pPr>
            <w:r w:rsidRPr="00CE3D56">
              <w:rPr>
                <w:rFonts w:cs="Adobe Arabic" w:hint="cs"/>
                <w:b/>
                <w:bCs/>
                <w:noProof/>
                <w:color w:val="FF0000"/>
                <w:szCs w:val="28"/>
                <w:rtl/>
              </w:rPr>
              <w:t>مرد</w:t>
            </w:r>
            <w:r w:rsidR="00C7004D" w:rsidRPr="00CE3D56">
              <w:rPr>
                <w:rFonts w:cs="Adobe Arabic" w:hint="cs"/>
                <w:b/>
                <w:bCs/>
                <w:noProof/>
                <w:color w:val="FF0000"/>
                <w:szCs w:val="28"/>
                <w:rtl/>
              </w:rPr>
              <w:t>.</w:t>
            </w:r>
          </w:p>
        </w:tc>
        <w:tc>
          <w:tcPr>
            <w:tcW w:w="624" w:type="pct"/>
          </w:tcPr>
          <w:p w14:paraId="2AA22B67" w14:textId="3D2550E1" w:rsidR="000B35EE" w:rsidRPr="00D76120" w:rsidRDefault="000B35EE" w:rsidP="00A7591F">
            <w:pPr>
              <w:bidi/>
              <w:jc w:val="left"/>
              <w:rPr>
                <w:rFonts w:cs="Adobe Arabic"/>
                <w:b/>
                <w:bCs/>
                <w:noProof/>
                <w:color w:val="FF0000"/>
                <w:szCs w:val="28"/>
                <w:rtl/>
              </w:rPr>
            </w:pPr>
            <w:r w:rsidRPr="00802FE6">
              <w:rPr>
                <w:rFonts w:cs="Adobe Arabic"/>
                <w:b/>
                <w:bCs/>
                <w:noProof/>
                <w:szCs w:val="28"/>
                <w:rtl/>
              </w:rPr>
              <w:t>سن:</w:t>
            </w:r>
            <w:r w:rsidR="00B9418F">
              <w:rPr>
                <w:rFonts w:cs="Adobe Arabic" w:hint="cs"/>
                <w:b/>
                <w:bCs/>
                <w:noProof/>
                <w:szCs w:val="28"/>
                <w:rtl/>
              </w:rPr>
              <w:t xml:space="preserve"> </w:t>
            </w:r>
          </w:p>
        </w:tc>
        <w:tc>
          <w:tcPr>
            <w:tcW w:w="1312" w:type="pct"/>
          </w:tcPr>
          <w:p w14:paraId="2A67D839" w14:textId="14E9DE14" w:rsidR="00C17685" w:rsidRPr="00CE3D56" w:rsidRDefault="00697C4D" w:rsidP="00A7591F">
            <w:pPr>
              <w:bidi/>
              <w:jc w:val="left"/>
              <w:rPr>
                <w:rFonts w:cs="Adobe Arabic"/>
                <w:b/>
                <w:bCs/>
                <w:noProof/>
                <w:color w:val="00B0F0"/>
                <w:szCs w:val="28"/>
                <w:rtl/>
                <w:lang w:bidi="fa-IR"/>
              </w:rPr>
            </w:pPr>
            <w:r w:rsidRPr="00CE3D56">
              <w:rPr>
                <w:rFonts w:cs="Adobe Arabic" w:hint="cs"/>
                <w:b/>
                <w:bCs/>
                <w:noProof/>
                <w:color w:val="FF0000"/>
                <w:szCs w:val="28"/>
                <w:rtl/>
                <w:lang w:bidi="fa-IR"/>
              </w:rPr>
              <w:t>30</w:t>
            </w:r>
            <w:r w:rsidR="00C7004D" w:rsidRPr="00CE3D56">
              <w:rPr>
                <w:rFonts w:cs="Adobe Arabic" w:hint="cs"/>
                <w:b/>
                <w:bCs/>
                <w:noProof/>
                <w:color w:val="FF0000"/>
                <w:szCs w:val="28"/>
                <w:rtl/>
                <w:lang w:bidi="fa-IR"/>
              </w:rPr>
              <w:t xml:space="preserve"> ساله.</w:t>
            </w:r>
          </w:p>
        </w:tc>
        <w:tc>
          <w:tcPr>
            <w:tcW w:w="1453" w:type="pct"/>
            <w:vMerge/>
          </w:tcPr>
          <w:p w14:paraId="6CDED952" w14:textId="77777777" w:rsidR="00C17685" w:rsidRPr="00802FE6" w:rsidRDefault="00C17685" w:rsidP="00A7591F">
            <w:pPr>
              <w:bidi/>
              <w:jc w:val="left"/>
              <w:rPr>
                <w:rFonts w:cs="Adobe Arabic"/>
                <w:b/>
                <w:bCs/>
                <w:noProof/>
                <w:szCs w:val="28"/>
              </w:rPr>
            </w:pPr>
          </w:p>
        </w:tc>
      </w:tr>
      <w:tr w:rsidR="00BC26B9" w:rsidRPr="00802FE6" w14:paraId="6D0BB01A" w14:textId="77777777" w:rsidTr="00826442">
        <w:trPr>
          <w:trHeight w:val="437"/>
        </w:trPr>
        <w:tc>
          <w:tcPr>
            <w:tcW w:w="589" w:type="pct"/>
          </w:tcPr>
          <w:p w14:paraId="1C434993" w14:textId="2C5DB067" w:rsidR="000B35EE" w:rsidRPr="00B720AB" w:rsidRDefault="000B35EE" w:rsidP="00A7591F">
            <w:pPr>
              <w:bidi/>
              <w:jc w:val="left"/>
              <w:rPr>
                <w:rFonts w:cs="Adobe Arabic"/>
                <w:b/>
                <w:bCs/>
                <w:noProof/>
                <w:szCs w:val="28"/>
                <w:rtl/>
              </w:rPr>
            </w:pPr>
            <w:r w:rsidRPr="00B720AB">
              <w:rPr>
                <w:rFonts w:cs="Adobe Arabic"/>
                <w:b/>
                <w:bCs/>
                <w:noProof/>
                <w:szCs w:val="28"/>
                <w:rtl/>
              </w:rPr>
              <w:t>نژاد</w:t>
            </w:r>
            <w:r w:rsidR="00D76120">
              <w:rPr>
                <w:rFonts w:cs="Adobe Arabic" w:hint="cs"/>
                <w:b/>
                <w:bCs/>
                <w:noProof/>
                <w:szCs w:val="28"/>
                <w:rtl/>
              </w:rPr>
              <w:t xml:space="preserve"> (قومیت)</w:t>
            </w:r>
            <w:r w:rsidRPr="00B720AB">
              <w:rPr>
                <w:rFonts w:cs="Adobe Arabic"/>
                <w:b/>
                <w:bCs/>
                <w:noProof/>
                <w:szCs w:val="28"/>
                <w:rtl/>
              </w:rPr>
              <w:t>:</w:t>
            </w:r>
          </w:p>
        </w:tc>
        <w:tc>
          <w:tcPr>
            <w:tcW w:w="1023" w:type="pct"/>
          </w:tcPr>
          <w:p w14:paraId="0FA928D2" w14:textId="34DC383E" w:rsidR="00C7004D" w:rsidRPr="00CE3D56" w:rsidRDefault="00B849D3" w:rsidP="00A7591F">
            <w:pPr>
              <w:bidi/>
              <w:jc w:val="left"/>
              <w:rPr>
                <w:rFonts w:cs="Adobe Arabic"/>
                <w:b/>
                <w:bCs/>
                <w:noProof/>
                <w:color w:val="FF0000"/>
                <w:szCs w:val="28"/>
                <w:rtl/>
              </w:rPr>
            </w:pPr>
            <w:r w:rsidRPr="00CE3D56">
              <w:rPr>
                <w:rFonts w:cs="Adobe Arabic" w:hint="cs"/>
                <w:b/>
                <w:bCs/>
                <w:noProof/>
                <w:color w:val="FF0000"/>
                <w:szCs w:val="28"/>
                <w:rtl/>
              </w:rPr>
              <w:t xml:space="preserve"> </w:t>
            </w:r>
            <w:r w:rsidR="00777DAA" w:rsidRPr="00CE3D56">
              <w:rPr>
                <w:rFonts w:cs="Adobe Arabic" w:hint="cs"/>
                <w:b/>
                <w:bCs/>
                <w:noProof/>
                <w:color w:val="FF0000"/>
                <w:szCs w:val="28"/>
                <w:rtl/>
              </w:rPr>
              <w:t>سفیدپوست. متولد</w:t>
            </w:r>
            <w:r w:rsidR="00A623AC" w:rsidRPr="00CE3D56">
              <w:rPr>
                <w:rFonts w:cs="Adobe Arabic" w:hint="cs"/>
                <w:b/>
                <w:bCs/>
                <w:noProof/>
                <w:color w:val="FF0000"/>
                <w:szCs w:val="28"/>
                <w:rtl/>
              </w:rPr>
              <w:t>ِ</w:t>
            </w:r>
            <w:r w:rsidR="00777DAA" w:rsidRPr="00CE3D56">
              <w:rPr>
                <w:rFonts w:cs="Adobe Arabic" w:hint="cs"/>
                <w:b/>
                <w:bCs/>
                <w:noProof/>
                <w:color w:val="FF0000"/>
                <w:szCs w:val="28"/>
                <w:rtl/>
              </w:rPr>
              <w:t xml:space="preserve"> فیروزآبادِ فارس. ایلِ</w:t>
            </w:r>
            <w:r w:rsidR="00C7004D" w:rsidRPr="00CE3D56">
              <w:rPr>
                <w:rFonts w:cs="Adobe Arabic" w:hint="cs"/>
                <w:b/>
                <w:bCs/>
                <w:noProof/>
                <w:color w:val="FF0000"/>
                <w:szCs w:val="28"/>
                <w:rtl/>
              </w:rPr>
              <w:t xml:space="preserve"> قشقایی.</w:t>
            </w:r>
            <w:r w:rsidR="00777DAA" w:rsidRPr="00CE3D56">
              <w:rPr>
                <w:rFonts w:cs="Adobe Arabic" w:hint="cs"/>
                <w:b/>
                <w:bCs/>
                <w:noProof/>
                <w:color w:val="FF0000"/>
                <w:szCs w:val="28"/>
                <w:rtl/>
              </w:rPr>
              <w:t xml:space="preserve"> طایفه‏ی عمله. </w:t>
            </w:r>
          </w:p>
          <w:p w14:paraId="1855B5B3" w14:textId="77777777" w:rsidR="00C7004D" w:rsidRDefault="00C7004D" w:rsidP="00A7591F">
            <w:pPr>
              <w:bidi/>
              <w:jc w:val="left"/>
              <w:rPr>
                <w:rFonts w:cs="Adobe Arabic"/>
                <w:b/>
                <w:bCs/>
                <w:noProof/>
                <w:color w:val="FF0000"/>
                <w:szCs w:val="28"/>
                <w:rtl/>
              </w:rPr>
            </w:pPr>
          </w:p>
          <w:p w14:paraId="5C6A517C" w14:textId="5D0F7CD0" w:rsidR="00667CF6" w:rsidRPr="005545B2" w:rsidRDefault="00C7004D" w:rsidP="00A7591F">
            <w:pPr>
              <w:bidi/>
              <w:jc w:val="left"/>
              <w:rPr>
                <w:rFonts w:cs="Adobe Arabic"/>
                <w:b/>
                <w:bCs/>
                <w:noProof/>
                <w:color w:val="00B0F0"/>
                <w:szCs w:val="28"/>
                <w:rtl/>
                <w:lang w:bidi="fa-IR"/>
              </w:rPr>
            </w:pPr>
            <w:r>
              <w:rPr>
                <w:rFonts w:cs="Adobe Arabic" w:hint="cs"/>
                <w:b/>
                <w:bCs/>
                <w:noProof/>
                <w:color w:val="FF0000"/>
                <w:szCs w:val="28"/>
                <w:rtl/>
              </w:rPr>
              <w:t xml:space="preserve"> </w:t>
            </w:r>
          </w:p>
        </w:tc>
        <w:tc>
          <w:tcPr>
            <w:tcW w:w="624" w:type="pct"/>
          </w:tcPr>
          <w:p w14:paraId="75C4EE04" w14:textId="375425BB" w:rsidR="000B35EE" w:rsidRPr="00802FE6" w:rsidRDefault="000B35EE" w:rsidP="00A7591F">
            <w:pPr>
              <w:bidi/>
              <w:jc w:val="left"/>
              <w:rPr>
                <w:rFonts w:cs="Adobe Arabic"/>
                <w:b/>
                <w:bCs/>
                <w:noProof/>
                <w:szCs w:val="28"/>
                <w:rtl/>
              </w:rPr>
            </w:pPr>
            <w:r w:rsidRPr="00802FE6">
              <w:rPr>
                <w:rFonts w:cs="Adobe Arabic"/>
                <w:b/>
                <w:bCs/>
                <w:noProof/>
                <w:szCs w:val="28"/>
                <w:rtl/>
              </w:rPr>
              <w:t>شغل:</w:t>
            </w:r>
            <w:r w:rsidR="00B9418F">
              <w:rPr>
                <w:rFonts w:cs="Adobe Arabic" w:hint="cs"/>
                <w:b/>
                <w:bCs/>
                <w:noProof/>
                <w:szCs w:val="28"/>
                <w:rtl/>
              </w:rPr>
              <w:t xml:space="preserve"> </w:t>
            </w:r>
          </w:p>
        </w:tc>
        <w:tc>
          <w:tcPr>
            <w:tcW w:w="1312" w:type="pct"/>
          </w:tcPr>
          <w:p w14:paraId="2A303F51" w14:textId="4CC5215A" w:rsidR="00F27555" w:rsidRPr="00CE3D56" w:rsidRDefault="00697C4D" w:rsidP="00BC26B9">
            <w:pPr>
              <w:bidi/>
              <w:jc w:val="both"/>
              <w:rPr>
                <w:rFonts w:cs="Adobe Arabic"/>
                <w:b/>
                <w:bCs/>
                <w:color w:val="FF0000"/>
                <w:szCs w:val="28"/>
                <w:rtl/>
                <w:lang w:bidi="fa-IR"/>
              </w:rPr>
            </w:pPr>
            <w:r w:rsidRPr="00CE3D56">
              <w:rPr>
                <w:rFonts w:cs="Adobe Arabic" w:hint="cs"/>
                <w:b/>
                <w:bCs/>
                <w:color w:val="FF0000"/>
                <w:szCs w:val="28"/>
                <w:rtl/>
                <w:lang w:bidi="fa-IR"/>
              </w:rPr>
              <w:t>او هم اک</w:t>
            </w:r>
            <w:r w:rsidR="00777DAA" w:rsidRPr="00CE3D56">
              <w:rPr>
                <w:rFonts w:cs="Adobe Arabic" w:hint="cs"/>
                <w:b/>
                <w:bCs/>
                <w:color w:val="FF0000"/>
                <w:szCs w:val="28"/>
                <w:rtl/>
                <w:lang w:bidi="fa-IR"/>
              </w:rPr>
              <w:t>نون رییس ایلِ قشقایی یا به عنوانی، ایلخان</w:t>
            </w:r>
            <w:r w:rsidR="00CF155E" w:rsidRPr="00CE3D56">
              <w:rPr>
                <w:rFonts w:cs="Adobe Arabic" w:hint="cs"/>
                <w:b/>
                <w:bCs/>
                <w:color w:val="FF0000"/>
                <w:szCs w:val="28"/>
                <w:rtl/>
                <w:lang w:bidi="fa-IR"/>
              </w:rPr>
              <w:t>ِ</w:t>
            </w:r>
            <w:r w:rsidR="00777DAA" w:rsidRPr="00CE3D56">
              <w:rPr>
                <w:rFonts w:cs="Adobe Arabic" w:hint="cs"/>
                <w:b/>
                <w:bCs/>
                <w:color w:val="FF0000"/>
                <w:szCs w:val="28"/>
                <w:rtl/>
                <w:lang w:bidi="fa-IR"/>
              </w:rPr>
              <w:t xml:space="preserve"> این ایل است.</w:t>
            </w:r>
          </w:p>
          <w:p w14:paraId="05A3ED19" w14:textId="77777777" w:rsidR="00CE3D56" w:rsidRPr="00CE3D56" w:rsidRDefault="00BC26B9" w:rsidP="00BC26B9">
            <w:pPr>
              <w:bidi/>
              <w:jc w:val="both"/>
              <w:rPr>
                <w:rFonts w:cs="Adobe Arabic"/>
                <w:b/>
                <w:bCs/>
                <w:color w:val="FF0000"/>
                <w:szCs w:val="28"/>
                <w:rtl/>
                <w:lang w:bidi="fa-IR"/>
              </w:rPr>
            </w:pPr>
            <w:r w:rsidRPr="00CE3D56">
              <w:rPr>
                <w:rFonts w:cs="Adobe Arabic" w:hint="cs"/>
                <w:b/>
                <w:bCs/>
                <w:color w:val="FF0000"/>
                <w:szCs w:val="28"/>
                <w:rtl/>
                <w:lang w:bidi="fa-IR"/>
              </w:rPr>
              <w:t xml:space="preserve">ایلخانی در اصل شغل نبود، بلکه نوعی مقام به حساب می‌آمد. این مقام </w:t>
            </w:r>
            <w:r w:rsidRPr="00CE3D56">
              <w:rPr>
                <w:rFonts w:cs="Adobe Arabic"/>
                <w:b/>
                <w:bCs/>
                <w:color w:val="FF0000"/>
                <w:szCs w:val="28"/>
                <w:rtl/>
                <w:lang w:bidi="fa-IR"/>
              </w:rPr>
              <w:t>وراثت</w:t>
            </w:r>
            <w:r w:rsidRPr="00CE3D56">
              <w:rPr>
                <w:rFonts w:cs="Adobe Arabic" w:hint="cs"/>
                <w:b/>
                <w:bCs/>
                <w:color w:val="FF0000"/>
                <w:szCs w:val="28"/>
                <w:rtl/>
                <w:lang w:bidi="fa-IR"/>
              </w:rPr>
              <w:t>ی</w:t>
            </w:r>
            <w:r w:rsidRPr="00CE3D56">
              <w:rPr>
                <w:rFonts w:cs="Adobe Arabic"/>
                <w:b/>
                <w:bCs/>
                <w:color w:val="FF0000"/>
                <w:szCs w:val="28"/>
                <w:rtl/>
                <w:lang w:bidi="fa-IR"/>
              </w:rPr>
              <w:t xml:space="preserve"> و س</w:t>
            </w:r>
            <w:r w:rsidRPr="00CE3D56">
              <w:rPr>
                <w:rFonts w:cs="Adobe Arabic" w:hint="cs"/>
                <w:b/>
                <w:bCs/>
                <w:color w:val="FF0000"/>
                <w:szCs w:val="28"/>
                <w:rtl/>
                <w:lang w:bidi="fa-IR"/>
              </w:rPr>
              <w:t>ی</w:t>
            </w:r>
            <w:r w:rsidRPr="00CE3D56">
              <w:rPr>
                <w:rFonts w:cs="Adobe Arabic" w:hint="eastAsia"/>
                <w:b/>
                <w:bCs/>
                <w:color w:val="FF0000"/>
                <w:szCs w:val="28"/>
                <w:rtl/>
                <w:lang w:bidi="fa-IR"/>
              </w:rPr>
              <w:t>اس</w:t>
            </w:r>
            <w:r w:rsidRPr="00CE3D56">
              <w:rPr>
                <w:rFonts w:cs="Adobe Arabic" w:hint="cs"/>
                <w:b/>
                <w:bCs/>
                <w:color w:val="FF0000"/>
                <w:szCs w:val="28"/>
                <w:rtl/>
                <w:lang w:bidi="fa-IR"/>
              </w:rPr>
              <w:t>ی، از طریق روابط درون ایل،</w:t>
            </w:r>
            <w:r w:rsidRPr="00CE3D56">
              <w:rPr>
                <w:rFonts w:cs="Adobe Arabic"/>
                <w:b/>
                <w:bCs/>
                <w:color w:val="FF0000"/>
                <w:szCs w:val="28"/>
                <w:rtl/>
                <w:lang w:bidi="fa-IR"/>
              </w:rPr>
              <w:t xml:space="preserve"> تأم</w:t>
            </w:r>
            <w:r w:rsidRPr="00CE3D56">
              <w:rPr>
                <w:rFonts w:cs="Adobe Arabic" w:hint="cs"/>
                <w:b/>
                <w:bCs/>
                <w:color w:val="FF0000"/>
                <w:szCs w:val="28"/>
                <w:rtl/>
                <w:lang w:bidi="fa-IR"/>
              </w:rPr>
              <w:t>ی</w:t>
            </w:r>
            <w:r w:rsidRPr="00CE3D56">
              <w:rPr>
                <w:rFonts w:cs="Adobe Arabic" w:hint="eastAsia"/>
                <w:b/>
                <w:bCs/>
                <w:color w:val="FF0000"/>
                <w:szCs w:val="28"/>
                <w:rtl/>
                <w:lang w:bidi="fa-IR"/>
              </w:rPr>
              <w:t>ن</w:t>
            </w:r>
            <w:r w:rsidRPr="00CE3D56">
              <w:rPr>
                <w:rFonts w:cs="Adobe Arabic"/>
                <w:b/>
                <w:bCs/>
                <w:color w:val="FF0000"/>
                <w:szCs w:val="28"/>
                <w:rtl/>
                <w:lang w:bidi="fa-IR"/>
              </w:rPr>
              <w:t xml:space="preserve"> مال</w:t>
            </w:r>
            <w:r w:rsidRPr="00CE3D56">
              <w:rPr>
                <w:rFonts w:cs="Adobe Arabic" w:hint="cs"/>
                <w:b/>
                <w:bCs/>
                <w:color w:val="FF0000"/>
                <w:szCs w:val="28"/>
                <w:rtl/>
                <w:lang w:bidi="fa-IR"/>
              </w:rPr>
              <w:t>ی</w:t>
            </w:r>
            <w:r w:rsidRPr="00CE3D56">
              <w:rPr>
                <w:rFonts w:cs="Adobe Arabic"/>
                <w:b/>
                <w:bCs/>
                <w:color w:val="FF0000"/>
                <w:szCs w:val="28"/>
                <w:rtl/>
                <w:lang w:bidi="fa-IR"/>
              </w:rPr>
              <w:t xml:space="preserve"> و مع</w:t>
            </w:r>
            <w:r w:rsidRPr="00CE3D56">
              <w:rPr>
                <w:rFonts w:cs="Adobe Arabic" w:hint="cs"/>
                <w:b/>
                <w:bCs/>
                <w:color w:val="FF0000"/>
                <w:szCs w:val="28"/>
                <w:rtl/>
                <w:lang w:bidi="fa-IR"/>
              </w:rPr>
              <w:t>ی</w:t>
            </w:r>
            <w:r w:rsidRPr="00CE3D56">
              <w:rPr>
                <w:rFonts w:cs="Adobe Arabic" w:hint="eastAsia"/>
                <w:b/>
                <w:bCs/>
                <w:color w:val="FF0000"/>
                <w:szCs w:val="28"/>
                <w:rtl/>
                <w:lang w:bidi="fa-IR"/>
              </w:rPr>
              <w:t>شت</w:t>
            </w:r>
            <w:r w:rsidRPr="00CE3D56">
              <w:rPr>
                <w:rFonts w:cs="Adobe Arabic"/>
                <w:b/>
                <w:bCs/>
                <w:color w:val="FF0000"/>
                <w:szCs w:val="28"/>
                <w:rtl/>
                <w:lang w:bidi="fa-IR"/>
              </w:rPr>
              <w:t xml:space="preserve"> </w:t>
            </w:r>
            <w:r w:rsidRPr="00CE3D56">
              <w:rPr>
                <w:rFonts w:cs="Adobe Arabic" w:hint="cs"/>
                <w:b/>
                <w:bCs/>
                <w:color w:val="FF0000"/>
                <w:szCs w:val="28"/>
                <w:rtl/>
                <w:lang w:bidi="fa-IR"/>
              </w:rPr>
              <w:t>ایلخان را نیز تضمین می‌کرد: مثلاً از طریق سهم داشتن در مالیات‌های جمع‌آوری شده از طوایف، عواید چراگاه‌ها و مراتع، باج‌گیری از عبور کاروان‌ها و یا تضمین امنیت راه‌ها. گاهی مالیات نق</w:t>
            </w:r>
            <w:r w:rsidR="00CE3D56" w:rsidRPr="00CE3D56">
              <w:rPr>
                <w:rFonts w:cs="Adobe Arabic" w:hint="cs"/>
                <w:b/>
                <w:bCs/>
                <w:color w:val="FF0000"/>
                <w:szCs w:val="28"/>
                <w:rtl/>
                <w:lang w:bidi="fa-IR"/>
              </w:rPr>
              <w:t xml:space="preserve">دی و جنسی هم برای ایلخان در نظرمی‌گرفتند. </w:t>
            </w:r>
          </w:p>
          <w:p w14:paraId="17F9D614" w14:textId="395B7BAA" w:rsidR="00BC26B9" w:rsidRPr="00CE3D56" w:rsidRDefault="00CE3D56" w:rsidP="00CE3D56">
            <w:pPr>
              <w:bidi/>
              <w:jc w:val="both"/>
              <w:rPr>
                <w:rFonts w:cs="Adobe Arabic"/>
                <w:b/>
                <w:bCs/>
                <w:color w:val="FF0000"/>
                <w:szCs w:val="28"/>
                <w:lang w:bidi="fa-IR"/>
              </w:rPr>
            </w:pPr>
            <w:r w:rsidRPr="00CE3D56">
              <w:rPr>
                <w:rFonts w:cs="Adobe Arabic" w:hint="cs"/>
                <w:b/>
                <w:bCs/>
                <w:color w:val="FF0000"/>
                <w:szCs w:val="28"/>
                <w:rtl/>
                <w:lang w:bidi="fa-IR"/>
              </w:rPr>
              <w:t>در</w:t>
            </w:r>
            <w:r w:rsidR="00BC26B9" w:rsidRPr="00CE3D56">
              <w:rPr>
                <w:rFonts w:cs="Adobe Arabic" w:hint="cs"/>
                <w:b/>
                <w:bCs/>
                <w:color w:val="FF0000"/>
                <w:szCs w:val="28"/>
                <w:rtl/>
                <w:lang w:bidi="fa-IR"/>
              </w:rPr>
              <w:t>واقع صولت‌الدوله، در مقام ایلخان، برای امرار معاش نیاز به شغل دیگری نداشت، برعکس، ثروت و معیشت او جزئی از قدرت سیاسی‌اش محسوب می‌شد.</w:t>
            </w:r>
          </w:p>
          <w:p w14:paraId="669673F6" w14:textId="77777777" w:rsidR="00BC26B9" w:rsidRPr="00CE3D56" w:rsidRDefault="00BC26B9" w:rsidP="00BC26B9">
            <w:pPr>
              <w:bidi/>
              <w:jc w:val="both"/>
              <w:rPr>
                <w:rFonts w:cs="Adobe Arabic"/>
                <w:b/>
                <w:bCs/>
                <w:color w:val="FF0000"/>
                <w:szCs w:val="28"/>
                <w:lang w:bidi="fa-IR"/>
              </w:rPr>
            </w:pPr>
            <w:r w:rsidRPr="00CE3D56">
              <w:rPr>
                <w:rFonts w:cs="Adobe Arabic" w:hint="cs"/>
                <w:b/>
                <w:bCs/>
                <w:color w:val="FF0000"/>
                <w:szCs w:val="28"/>
                <w:rtl/>
                <w:lang w:bidi="fa-IR"/>
              </w:rPr>
              <w:t>اما ایلخان وظایفی بر عهده داشت که عمده‌ی آن‌ها عبارت بود از: اداره و رهبری ایل، نمایندگی ایل در برابر دولت مرکزی، تجهیز نظامی ایل و ترسیم مشی سیاسی، و مدیریت منابع و چراگاه‌ها. در سال 1294، وظایف صولت‌الدوله تنها اداره‌ی ایل نبود بلکه او  نقش یک حاکم محلی قدرتمند را بازی می‌کرد و می‌توانست در سرنوشت سیاسی کشور مداخلات تأثیرگذار داشته باشد.</w:t>
            </w:r>
          </w:p>
          <w:p w14:paraId="1EEC05D8" w14:textId="711E159E" w:rsidR="00BC26B9" w:rsidRPr="00584623" w:rsidRDefault="00BC26B9" w:rsidP="00BC26B9">
            <w:pPr>
              <w:bidi/>
              <w:jc w:val="left"/>
              <w:rPr>
                <w:rFonts w:cs="Adobe Arabic"/>
                <w:color w:val="00B050"/>
                <w:szCs w:val="28"/>
                <w:lang w:bidi="fa-IR"/>
              </w:rPr>
            </w:pPr>
          </w:p>
        </w:tc>
        <w:tc>
          <w:tcPr>
            <w:tcW w:w="1453" w:type="pct"/>
            <w:vMerge/>
          </w:tcPr>
          <w:p w14:paraId="5FA8E2A5" w14:textId="77777777" w:rsidR="00C17685" w:rsidRPr="00802FE6" w:rsidRDefault="00C17685" w:rsidP="00A7591F">
            <w:pPr>
              <w:bidi/>
              <w:jc w:val="left"/>
              <w:rPr>
                <w:rFonts w:cs="Adobe Arabic"/>
                <w:b/>
                <w:bCs/>
                <w:noProof/>
                <w:szCs w:val="28"/>
              </w:rPr>
            </w:pPr>
          </w:p>
        </w:tc>
      </w:tr>
      <w:tr w:rsidR="00BC26B9" w:rsidRPr="00802FE6" w14:paraId="728C0540" w14:textId="77777777" w:rsidTr="00826442">
        <w:trPr>
          <w:trHeight w:val="437"/>
        </w:trPr>
        <w:tc>
          <w:tcPr>
            <w:tcW w:w="3547" w:type="pct"/>
            <w:gridSpan w:val="4"/>
          </w:tcPr>
          <w:p w14:paraId="746FBF51" w14:textId="7CCB7E5E" w:rsidR="000B35EE" w:rsidRDefault="005F7C9C" w:rsidP="00A7591F">
            <w:pPr>
              <w:bidi/>
              <w:jc w:val="left"/>
              <w:rPr>
                <w:rFonts w:cs="Adobe Arabic"/>
                <w:b/>
                <w:bCs/>
                <w:szCs w:val="28"/>
                <w:rtl/>
              </w:rPr>
            </w:pPr>
            <w:r w:rsidRPr="00B720AB">
              <w:rPr>
                <w:rFonts w:cs="Adobe Arabic" w:hint="cs"/>
                <w:b/>
                <w:bCs/>
                <w:szCs w:val="28"/>
                <w:rtl/>
              </w:rPr>
              <w:t>نسبت با شخصیت(های) اصلی:</w:t>
            </w:r>
            <w:r w:rsidR="00B9418F">
              <w:rPr>
                <w:rFonts w:cs="Adobe Arabic" w:hint="cs"/>
                <w:b/>
                <w:bCs/>
                <w:szCs w:val="28"/>
                <w:rtl/>
              </w:rPr>
              <w:t xml:space="preserve"> </w:t>
            </w:r>
          </w:p>
          <w:p w14:paraId="58812266" w14:textId="68C627AC" w:rsidR="00DF0537" w:rsidRPr="00CE3D56" w:rsidRDefault="00DF0537" w:rsidP="00CE3D56">
            <w:pPr>
              <w:bidi/>
              <w:jc w:val="left"/>
              <w:rPr>
                <w:rFonts w:cs="Adobe Arabic"/>
                <w:b/>
                <w:bCs/>
                <w:noProof/>
                <w:color w:val="FF0000"/>
                <w:szCs w:val="28"/>
                <w:rtl/>
              </w:rPr>
            </w:pPr>
            <w:r w:rsidRPr="00CE3D56">
              <w:rPr>
                <w:rFonts w:cs="Adobe Arabic" w:hint="cs"/>
                <w:b/>
                <w:bCs/>
                <w:color w:val="FF0000"/>
                <w:szCs w:val="28"/>
                <w:rtl/>
              </w:rPr>
              <w:t>او</w:t>
            </w:r>
            <w:r w:rsidR="00414C0B" w:rsidRPr="00CE3D56">
              <w:rPr>
                <w:rFonts w:cs="Adobe Arabic" w:hint="cs"/>
                <w:b/>
                <w:bCs/>
                <w:color w:val="FF0000"/>
                <w:szCs w:val="28"/>
                <w:rtl/>
              </w:rPr>
              <w:t xml:space="preserve"> </w:t>
            </w:r>
            <w:r w:rsidR="00CE3D56" w:rsidRPr="00CE3D56">
              <w:rPr>
                <w:rFonts w:cs="Adobe Arabic" w:hint="cs"/>
                <w:b/>
                <w:bCs/>
                <w:color w:val="FF0000"/>
                <w:szCs w:val="28"/>
                <w:rtl/>
              </w:rPr>
              <w:t xml:space="preserve">مستقیماً </w:t>
            </w:r>
            <w:r w:rsidRPr="00CE3D56">
              <w:rPr>
                <w:rFonts w:cs="Adobe Arabic" w:hint="cs"/>
                <w:b/>
                <w:bCs/>
                <w:color w:val="FF0000"/>
                <w:szCs w:val="28"/>
                <w:rtl/>
              </w:rPr>
              <w:t>نسبتی با هیچکدام از شخصیت‏های اصلی ندارد اما در میانه‏ی داستان، بینِ او</w:t>
            </w:r>
            <w:r w:rsidR="00CE3D56" w:rsidRPr="00CE3D56">
              <w:rPr>
                <w:rFonts w:cs="Adobe Arabic" w:hint="cs"/>
                <w:b/>
                <w:bCs/>
                <w:color w:val="FF0000"/>
                <w:szCs w:val="28"/>
                <w:rtl/>
              </w:rPr>
              <w:t>، لاری، خورشید</w:t>
            </w:r>
            <w:r w:rsidRPr="00CE3D56">
              <w:rPr>
                <w:rFonts w:cs="Adobe Arabic" w:hint="cs"/>
                <w:b/>
                <w:bCs/>
                <w:color w:val="FF0000"/>
                <w:szCs w:val="28"/>
                <w:rtl/>
              </w:rPr>
              <w:t xml:space="preserve"> </w:t>
            </w:r>
            <w:r w:rsidR="00771A9B" w:rsidRPr="00CE3D56">
              <w:rPr>
                <w:rFonts w:cs="Adobe Arabic" w:hint="cs"/>
                <w:b/>
                <w:bCs/>
                <w:color w:val="FF0000"/>
                <w:szCs w:val="28"/>
                <w:rtl/>
              </w:rPr>
              <w:t>و سیفور رابطه و مناسباتی برقرار می‏شود.</w:t>
            </w:r>
            <w:r w:rsidR="00414C0B" w:rsidRPr="00CE3D56">
              <w:rPr>
                <w:rFonts w:cs="Adobe Arabic" w:hint="cs"/>
                <w:b/>
                <w:bCs/>
                <w:color w:val="FF0000"/>
                <w:szCs w:val="28"/>
                <w:rtl/>
              </w:rPr>
              <w:t xml:space="preserve"> [ملاقات‌هایی با قوام‌ها، سر پرسی سایکس و فرمانفرما هم  داشته باشد]. </w:t>
            </w:r>
          </w:p>
          <w:p w14:paraId="7E0B7996" w14:textId="2E44DB63" w:rsidR="005F7C9C" w:rsidRPr="00897282" w:rsidRDefault="005F7C9C" w:rsidP="00A7591F">
            <w:pPr>
              <w:bidi/>
              <w:jc w:val="left"/>
              <w:rPr>
                <w:rFonts w:cs="Adobe Arabic"/>
                <w:b/>
                <w:bCs/>
                <w:noProof/>
                <w:color w:val="00B0F0"/>
                <w:szCs w:val="28"/>
              </w:rPr>
            </w:pPr>
          </w:p>
        </w:tc>
        <w:tc>
          <w:tcPr>
            <w:tcW w:w="1453" w:type="pct"/>
            <w:vMerge/>
          </w:tcPr>
          <w:p w14:paraId="194476BE" w14:textId="77777777" w:rsidR="005F7C9C" w:rsidRPr="00802FE6" w:rsidRDefault="005F7C9C" w:rsidP="00A7591F">
            <w:pPr>
              <w:bidi/>
              <w:jc w:val="left"/>
              <w:rPr>
                <w:rFonts w:cs="Adobe Arabic"/>
                <w:b/>
                <w:bCs/>
                <w:noProof/>
                <w:szCs w:val="28"/>
              </w:rPr>
            </w:pPr>
          </w:p>
        </w:tc>
      </w:tr>
      <w:tr w:rsidR="00BC26B9" w:rsidRPr="00802FE6" w14:paraId="3CE788D5" w14:textId="77777777" w:rsidTr="00826442">
        <w:trPr>
          <w:trHeight w:val="458"/>
        </w:trPr>
        <w:tc>
          <w:tcPr>
            <w:tcW w:w="3547" w:type="pct"/>
            <w:gridSpan w:val="4"/>
          </w:tcPr>
          <w:p w14:paraId="3800999F" w14:textId="77777777" w:rsidR="001E33AE" w:rsidRDefault="005F7C9C" w:rsidP="00A7591F">
            <w:pPr>
              <w:bidi/>
              <w:jc w:val="left"/>
              <w:rPr>
                <w:rFonts w:cs="Adobe Arabic"/>
                <w:b/>
                <w:bCs/>
                <w:szCs w:val="28"/>
                <w:rtl/>
              </w:rPr>
            </w:pPr>
            <w:r w:rsidRPr="00B720AB">
              <w:rPr>
                <w:rFonts w:cs="Adobe Arabic" w:hint="cs"/>
                <w:b/>
                <w:bCs/>
                <w:szCs w:val="28"/>
                <w:rtl/>
              </w:rPr>
              <w:lastRenderedPageBreak/>
              <w:t>اطلاعات ضروری دیگر:</w:t>
            </w:r>
            <w:r w:rsidR="005545B2">
              <w:rPr>
                <w:rFonts w:cs="Adobe Arabic" w:hint="cs"/>
                <w:b/>
                <w:bCs/>
                <w:szCs w:val="28"/>
                <w:rtl/>
              </w:rPr>
              <w:t xml:space="preserve"> </w:t>
            </w:r>
          </w:p>
          <w:p w14:paraId="096CB6D0" w14:textId="14ECE002" w:rsidR="00312393" w:rsidRPr="00CE3D56" w:rsidRDefault="00EC21CA" w:rsidP="00CE3D56">
            <w:pPr>
              <w:bidi/>
              <w:jc w:val="left"/>
              <w:rPr>
                <w:rFonts w:cs="Adobe Arabic"/>
                <w:b/>
                <w:bCs/>
                <w:color w:val="FF0000"/>
                <w:szCs w:val="28"/>
                <w:rtl/>
              </w:rPr>
            </w:pPr>
            <w:r w:rsidRPr="00CE3D56">
              <w:rPr>
                <w:rFonts w:cs="Adobe Arabic" w:hint="cs"/>
                <w:b/>
                <w:bCs/>
                <w:color w:val="FF0000"/>
                <w:szCs w:val="28"/>
                <w:rtl/>
              </w:rPr>
              <w:t>اعضای خانواده‏ی او، همگی از نامداران و تاثیرگذرانِ ایلِ قشقایی هستند. همسرِ او خدیجه‏بی‏بی</w:t>
            </w:r>
            <w:r w:rsidR="00182F3B" w:rsidRPr="00CE3D56">
              <w:rPr>
                <w:rFonts w:cs="Adobe Arabic" w:hint="cs"/>
                <w:b/>
                <w:bCs/>
                <w:color w:val="FF0000"/>
                <w:szCs w:val="28"/>
                <w:rtl/>
              </w:rPr>
              <w:t>(دخترِ عبدال</w:t>
            </w:r>
            <w:r w:rsidR="009B55A0" w:rsidRPr="00CE3D56">
              <w:rPr>
                <w:rFonts w:cs="Adobe Arabic" w:hint="cs"/>
                <w:b/>
                <w:bCs/>
                <w:color w:val="FF0000"/>
                <w:szCs w:val="28"/>
                <w:rtl/>
                <w:lang w:bidi="fa-IR"/>
              </w:rPr>
              <w:t>ل</w:t>
            </w:r>
            <w:r w:rsidR="00182F3B" w:rsidRPr="00CE3D56">
              <w:rPr>
                <w:rFonts w:cs="Adobe Arabic" w:hint="cs"/>
                <w:b/>
                <w:bCs/>
                <w:color w:val="FF0000"/>
                <w:szCs w:val="28"/>
                <w:rtl/>
              </w:rPr>
              <w:t>ه بیگِ کشکولی)</w:t>
            </w:r>
            <w:r w:rsidRPr="00CE3D56">
              <w:rPr>
                <w:rFonts w:cs="Adobe Arabic" w:hint="cs"/>
                <w:b/>
                <w:bCs/>
                <w:color w:val="FF0000"/>
                <w:szCs w:val="28"/>
                <w:rtl/>
              </w:rPr>
              <w:t>، از زنانِ صاحبِ شوکت و قدرتمندِ ایل است که بسیار موردِ احترامِ همسرِ خود است و در مواقعِ حساس در مقامِ مشاوری زبده و امین برای او بر می‏آید.</w:t>
            </w:r>
            <w:r w:rsidR="00182F3B" w:rsidRPr="00CE3D56">
              <w:rPr>
                <w:rFonts w:cs="Adobe Arabic" w:hint="cs"/>
                <w:b/>
                <w:bCs/>
                <w:color w:val="FF0000"/>
                <w:szCs w:val="28"/>
                <w:rtl/>
              </w:rPr>
              <w:t xml:space="preserve"> نقل است که در دورانِ غیبت و یا تبعیدِ صولت، همسرِ وی بخشِ عظیمی از امورِ اداره‏ی ایل را متکفل بوده است.</w:t>
            </w:r>
            <w:r w:rsidR="00CD36B1" w:rsidRPr="00CE3D56">
              <w:rPr>
                <w:rFonts w:cs="Adobe Arabic" w:hint="cs"/>
                <w:b/>
                <w:bCs/>
                <w:color w:val="FF0000"/>
                <w:szCs w:val="28"/>
                <w:rtl/>
              </w:rPr>
              <w:t xml:space="preserve"> حاصلِ ازدواجِ خدیجه‏بی‏بی و اسماعیل، 2 د</w:t>
            </w:r>
            <w:r w:rsidR="002C6906" w:rsidRPr="00CE3D56">
              <w:rPr>
                <w:rFonts w:cs="Adobe Arabic" w:hint="cs"/>
                <w:b/>
                <w:bCs/>
                <w:color w:val="FF0000"/>
                <w:szCs w:val="28"/>
                <w:rtl/>
              </w:rPr>
              <w:t>ختر و 4 پسر است؛ فرخ‏بی‏بی، مُلکی‏بی‏بی، ناصر، ملک‏منصور، محمدحسین و خسرو.</w:t>
            </w:r>
          </w:p>
          <w:p w14:paraId="219C05E8" w14:textId="77777777" w:rsidR="002C6906" w:rsidRDefault="002C6906" w:rsidP="00A7591F">
            <w:pPr>
              <w:bidi/>
              <w:jc w:val="left"/>
              <w:rPr>
                <w:rFonts w:cs="Adobe Arabic"/>
                <w:b/>
                <w:bCs/>
                <w:color w:val="FF0000"/>
                <w:szCs w:val="28"/>
                <w:rtl/>
              </w:rPr>
            </w:pPr>
            <w:r w:rsidRPr="00CE3D56">
              <w:rPr>
                <w:rFonts w:cs="Adobe Arabic" w:hint="cs"/>
                <w:b/>
                <w:bCs/>
                <w:color w:val="FF0000"/>
                <w:szCs w:val="28"/>
                <w:rtl/>
              </w:rPr>
              <w:t xml:space="preserve">اسماعیل همچنین دارای </w:t>
            </w:r>
            <w:r w:rsidR="001A753B" w:rsidRPr="00CE3D56">
              <w:rPr>
                <w:rFonts w:cs="Adobe Arabic" w:hint="cs"/>
                <w:b/>
                <w:bCs/>
                <w:color w:val="FF0000"/>
                <w:szCs w:val="28"/>
                <w:rtl/>
              </w:rPr>
              <w:t>5 برادرِ تنی، ناتنی و رضاعی است؛ ضیغم‏الدوله(سردار احتشام)، سالارحشمت، عبدالله خان ضرغام‏الدوله، عطاخان صولت‏السلطنه و مختارخانِ گرگین‏پور( برادر رضاعیِ اسماعیل؛ مادرِ مختار به اسماعیل شیر داده است) .</w:t>
            </w:r>
          </w:p>
          <w:p w14:paraId="65ED0947" w14:textId="77777777" w:rsidR="009D094E" w:rsidRDefault="009D094E" w:rsidP="009D094E">
            <w:pPr>
              <w:bidi/>
              <w:jc w:val="left"/>
              <w:rPr>
                <w:rFonts w:cs="Adobe Arabic"/>
                <w:b/>
                <w:bCs/>
                <w:color w:val="FF0000"/>
                <w:szCs w:val="28"/>
                <w:rtl/>
                <w:lang w:bidi="fa-IR"/>
              </w:rPr>
            </w:pPr>
            <w:r w:rsidRPr="009D094E">
              <w:rPr>
                <w:rFonts w:cs="Adobe Arabic" w:hint="cs"/>
                <w:b/>
                <w:bCs/>
                <w:color w:val="FF0000"/>
                <w:szCs w:val="28"/>
                <w:rtl/>
                <w:lang w:bidi="fa-IR"/>
              </w:rPr>
              <w:t xml:space="preserve">او در برابرِ همسرش تواضع و فروتنیِ مشخصی دارد و احترام و جایگاهِ ویژه‏ای برای او قائل است، آنچنان که هر کس خواسته‏ای غیرممکن از او دارد، برای برآوردنِ آن خواسته، به همسرِ صولت رجوع می‏کند و او را واسطه قرار می‏دهد.  </w:t>
            </w:r>
          </w:p>
          <w:p w14:paraId="5189CC26" w14:textId="77777777" w:rsidR="003D06D4" w:rsidRDefault="003D06D4" w:rsidP="003D06D4">
            <w:pPr>
              <w:bidi/>
              <w:spacing w:before="240"/>
              <w:jc w:val="left"/>
              <w:rPr>
                <w:rFonts w:cs="Adobe Arabic"/>
                <w:b/>
                <w:bCs/>
                <w:color w:val="FF0000"/>
                <w:szCs w:val="28"/>
                <w:rtl/>
                <w:lang w:bidi="fa-IR"/>
              </w:rPr>
            </w:pPr>
            <w:r w:rsidRPr="003D06D4">
              <w:rPr>
                <w:rFonts w:cs="Adobe Arabic" w:hint="cs"/>
                <w:b/>
                <w:bCs/>
                <w:color w:val="FF0000"/>
                <w:szCs w:val="28"/>
                <w:rtl/>
                <w:lang w:bidi="fa-IR"/>
              </w:rPr>
              <w:t xml:space="preserve">پدرش خانِ بزرگِ قشقایی بود و پسران را از ابتدای نوجوانی به دستگاهِ اداره‏ی ایل وارد کرد و آموزش‏های لازمِ نظامی و سیاسی را به آن‏ها داد و به هرکس وظیفه‏ای تفویض نمود. اما در میانِ برادران، صولت آرام آرام گُل کرد و از خود قابلیت نشان داد. این امر باعث شد که موردِ توجهِ همگان و البته حسادتِ برادران قرار گیرد. بر طبقِ روالِ مرسوم، جانشینیِ خان حقِّ برادرِ بزرگتر( سردار احتشام) بود اما مادرِ صولت که سوگلیِ داراب خان بود از پای ننشست و با هزار حیله، صولت را در جان و دلِ پدر بزرگ نمایاند و فکرِ جانشینیِ او را در ذهنِ پدر کاشت. </w:t>
            </w:r>
          </w:p>
          <w:p w14:paraId="1936F517" w14:textId="77777777" w:rsidR="003D06D4" w:rsidRDefault="003D06D4" w:rsidP="003D06D4">
            <w:pPr>
              <w:bidi/>
              <w:spacing w:before="240"/>
              <w:jc w:val="left"/>
              <w:rPr>
                <w:rFonts w:cs="Adobe Arabic"/>
                <w:b/>
                <w:bCs/>
                <w:color w:val="FF0000"/>
                <w:szCs w:val="28"/>
                <w:rtl/>
                <w:lang w:bidi="fa-IR"/>
              </w:rPr>
            </w:pPr>
            <w:r w:rsidRPr="003D06D4">
              <w:rPr>
                <w:rFonts w:cs="Adobe Arabic" w:hint="cs"/>
                <w:b/>
                <w:bCs/>
                <w:color w:val="FF0000"/>
                <w:szCs w:val="28"/>
                <w:rtl/>
                <w:lang w:bidi="fa-IR"/>
              </w:rPr>
              <w:t>صولت پس از نبردی سخت و رقابتی نفس‏گیر بالاخره به عنوانِ شایسته‏ترین گزینه برای جانشینی معرفی شد. اختلافاتِ برادران با او از همین نقطه آغاز شد</w:t>
            </w:r>
            <w:r w:rsidRPr="003D06D4">
              <w:rPr>
                <w:rFonts w:cs="Adobe Arabic" w:hint="cs"/>
                <w:b/>
                <w:bCs/>
                <w:color w:val="FF0000"/>
                <w:szCs w:val="28"/>
                <w:rtl/>
              </w:rPr>
              <w:t xml:space="preserve">. برادران کین‌ی پدر را به دل گرفتند و قبل از اعلامِ رسمیِ جانشینیِ صولت تصمیم گرفتند پدر را از سرِ راه بردارند و خود در شورای ایلی با زنانِ طایفه، بازیِ سوگلیِ خان را به هم بزنند و با کنار زدنِ صولت، سردار احتشام را به جای پدر، بنشانند. از این رو </w:t>
            </w:r>
            <w:r w:rsidRPr="003D06D4">
              <w:rPr>
                <w:rFonts w:cs="Adobe Arabic" w:hint="cs"/>
                <w:b/>
                <w:bCs/>
                <w:color w:val="FF0000"/>
                <w:szCs w:val="28"/>
                <w:rtl/>
                <w:lang w:bidi="fa-IR"/>
              </w:rPr>
              <w:t xml:space="preserve">توطئه‏ای برای قتلِ پدر و کودتا علیهِ صولت طراحی شد. هنگامی که داراب خان برای سفری به کرمان رفته بود، یکی از تفنگدارانِ احتشام، داراب خان را ترور کرد و قاتل نیز هنگامِ فرار، بوسیله‏ی خودِ احتشام کشته شد تا تمامیِ شواهدِ آن توطئه از بین برود. پس از کودتای احتشام، صولت به میدان آمد. او در خفا با برادرانِ خویش جلسه کرد و از توطئه‏ی قتلِ پدر توسطِ احتشام پرده برداشت. ورق برگشت. سزای قتلِ پدر، مرگی سخت است و همه‏ی بزرگان و برادران بر این مطلب صحه گذاشتند. اما صولت، با درایت و تدبیر، پیشنهادی داهیانه بر روی میز گذاشت؛ رازِ قتلِ پدر در این مجلس دفن خواهد شد و همگان این راز را به گور خواهند برد. در عوض احتشام و برادران، سوگند خواهند خورد که صولت را به بزرگتری بپذیرند و از هرگونه کمک به او دریغ ننمایند. احتشام که از قصاص رهیده بود با شوق، پیشنهادِ صولت را پذیرفت و بدین ترتیب صولت، رسماً کارش را به عنوانِ ایلخانیِ قشقایی آغاز می‏کند. </w:t>
            </w:r>
          </w:p>
          <w:p w14:paraId="5F520E98" w14:textId="366AF173" w:rsidR="00A32E19" w:rsidRPr="00A32E19" w:rsidRDefault="00A32E19" w:rsidP="00A32E19">
            <w:pPr>
              <w:bidi/>
              <w:spacing w:before="240"/>
              <w:jc w:val="left"/>
              <w:rPr>
                <w:rFonts w:cs="Adobe Arabic"/>
                <w:b/>
                <w:bCs/>
                <w:color w:val="00B050"/>
                <w:szCs w:val="28"/>
                <w:rtl/>
                <w:lang w:bidi="fa-IR"/>
              </w:rPr>
            </w:pPr>
            <w:r w:rsidRPr="00A32E19">
              <w:rPr>
                <w:rFonts w:cs="Adobe Arabic" w:hint="cs"/>
                <w:b/>
                <w:bCs/>
                <w:color w:val="FF0000"/>
                <w:szCs w:val="28"/>
                <w:rtl/>
                <w:lang w:bidi="fa-IR"/>
              </w:rPr>
              <w:t xml:space="preserve">او پس از تثبیتِ جایگاهِ خود در ایل، در پیِ گسترشِ قدرتِ خود به کلِّ منطقه‏ی جنوب برمی‏آید. او لازم است منصبِ ایلخانیِ عشایرِ جنوب را از حاکمانِ قاجاری دریافت کند لذا از لاکِ بسته‏ی ایل بیرون آمده، با بزرگان نشست و </w:t>
            </w:r>
            <w:r>
              <w:rPr>
                <w:rFonts w:cs="Adobe Arabic" w:hint="cs"/>
                <w:b/>
                <w:bCs/>
                <w:color w:val="FF0000"/>
                <w:szCs w:val="28"/>
                <w:rtl/>
                <w:lang w:bidi="fa-IR"/>
              </w:rPr>
              <w:t>برخاست</w:t>
            </w:r>
            <w:r w:rsidRPr="00A32E19">
              <w:rPr>
                <w:rFonts w:cs="Adobe Arabic" w:hint="cs"/>
                <w:b/>
                <w:bCs/>
                <w:color w:val="FF0000"/>
                <w:szCs w:val="28"/>
                <w:rtl/>
                <w:lang w:bidi="fa-IR"/>
              </w:rPr>
              <w:t xml:space="preserve"> می‏کند، مقاماتِ بالا را در پایتخت می‏بیند و در دادنِ هدایا، بریز و بپاش می‏کند. علی‏رغمِ مخالفتِ دشمنِ قدیمیِ قشقاییان(قوام)، صولت به ایلخانیِ قشقایی برگزیده می‏شود و طیِ مراسمی با شکوه، حکمِ خود را دریافت می‏کند و این سرآغازِ جدیدی برای حیاتِ سیاسی- اجتماعیِ اوست. </w:t>
            </w:r>
          </w:p>
          <w:p w14:paraId="31DF51CE" w14:textId="77777777" w:rsidR="00A32E19" w:rsidRPr="003D06D4" w:rsidRDefault="00A32E19" w:rsidP="00A32E19">
            <w:pPr>
              <w:bidi/>
              <w:spacing w:before="240"/>
              <w:jc w:val="left"/>
              <w:rPr>
                <w:rFonts w:cs="Adobe Arabic"/>
                <w:b/>
                <w:bCs/>
                <w:color w:val="FF0000"/>
                <w:szCs w:val="28"/>
                <w:rtl/>
                <w:lang w:bidi="fa-IR"/>
              </w:rPr>
            </w:pPr>
          </w:p>
          <w:p w14:paraId="79CF1A75" w14:textId="77777777" w:rsidR="003D06D4" w:rsidRPr="003D06D4" w:rsidRDefault="003D06D4" w:rsidP="003D06D4">
            <w:pPr>
              <w:bidi/>
              <w:spacing w:before="240"/>
              <w:jc w:val="left"/>
              <w:rPr>
                <w:rFonts w:cs="Adobe Arabic"/>
                <w:b/>
                <w:bCs/>
                <w:color w:val="00B050"/>
                <w:szCs w:val="28"/>
                <w:rtl/>
                <w:lang w:bidi="fa-IR"/>
              </w:rPr>
            </w:pPr>
          </w:p>
          <w:p w14:paraId="57C85707" w14:textId="799B48E7" w:rsidR="003D06D4" w:rsidRPr="009D094E" w:rsidRDefault="003D06D4" w:rsidP="003D06D4">
            <w:pPr>
              <w:bidi/>
              <w:jc w:val="left"/>
              <w:rPr>
                <w:rFonts w:cs="Adobe Arabic"/>
                <w:b/>
                <w:bCs/>
                <w:color w:val="FF0000"/>
                <w:szCs w:val="28"/>
              </w:rPr>
            </w:pPr>
          </w:p>
        </w:tc>
        <w:tc>
          <w:tcPr>
            <w:tcW w:w="1453" w:type="pct"/>
            <w:vMerge/>
          </w:tcPr>
          <w:p w14:paraId="3BBF81E9" w14:textId="77777777" w:rsidR="005F7C9C" w:rsidRPr="00802FE6" w:rsidRDefault="005F7C9C" w:rsidP="00A7591F">
            <w:pPr>
              <w:bidi/>
              <w:jc w:val="left"/>
              <w:rPr>
                <w:rFonts w:cs="Adobe Arabic"/>
                <w:b/>
                <w:bCs/>
                <w:noProof/>
                <w:szCs w:val="28"/>
              </w:rPr>
            </w:pPr>
          </w:p>
        </w:tc>
      </w:tr>
      <w:tr w:rsidR="00D206B7" w:rsidRPr="00802FE6" w14:paraId="14334089" w14:textId="77777777" w:rsidTr="00826442">
        <w:trPr>
          <w:trHeight w:val="432"/>
        </w:trPr>
        <w:tc>
          <w:tcPr>
            <w:tcW w:w="5000" w:type="pct"/>
            <w:gridSpan w:val="5"/>
            <w:shd w:val="clear" w:color="auto" w:fill="000000" w:themeFill="text1"/>
            <w:vAlign w:val="center"/>
          </w:tcPr>
          <w:p w14:paraId="19792E45" w14:textId="77777777" w:rsidR="008B3E24" w:rsidRDefault="00037443" w:rsidP="00A7591F">
            <w:pPr>
              <w:bidi/>
              <w:jc w:val="left"/>
              <w:rPr>
                <w:rFonts w:cs="Adobe Arabic"/>
                <w:b/>
                <w:bCs/>
                <w:sz w:val="32"/>
                <w:szCs w:val="32"/>
                <w:rtl/>
              </w:rPr>
            </w:pPr>
            <w:r w:rsidRPr="00C87F6F">
              <w:rPr>
                <w:rFonts w:cs="Adobe Arabic" w:hint="cs"/>
                <w:b/>
                <w:bCs/>
                <w:sz w:val="32"/>
                <w:szCs w:val="32"/>
                <w:rtl/>
              </w:rPr>
              <w:lastRenderedPageBreak/>
              <w:t>توصیف کوتاه شخصیت</w:t>
            </w:r>
          </w:p>
          <w:p w14:paraId="58F0CD34" w14:textId="77777777" w:rsidR="008B3E24" w:rsidRDefault="008B3E24" w:rsidP="00A7591F">
            <w:pPr>
              <w:bidi/>
              <w:jc w:val="left"/>
              <w:rPr>
                <w:rFonts w:cs="Adobe Arabic"/>
                <w:sz w:val="24"/>
                <w:szCs w:val="24"/>
                <w:rtl/>
                <w:lang w:bidi="fa-IR"/>
              </w:rPr>
            </w:pPr>
            <w:r>
              <w:rPr>
                <w:rFonts w:cs="Adobe Arabic" w:hint="cs"/>
                <w:sz w:val="24"/>
                <w:szCs w:val="24"/>
                <w:rtl/>
                <w:lang w:bidi="fa-IR"/>
              </w:rPr>
              <w:t xml:space="preserve">الف- </w:t>
            </w:r>
            <w:r w:rsidRPr="008B3E24">
              <w:rPr>
                <w:rFonts w:cs="Adobe Arabic"/>
                <w:sz w:val="24"/>
                <w:szCs w:val="24"/>
                <w:rtl/>
                <w:lang w:bidi="fa-IR"/>
              </w:rPr>
              <w:t>دو واژه‌ی مَنِش‌مند اما متضاد [ابله، عاقل، بامزه، عصبانی، شوخ، غیرقابل‌پیش‌بینی، ریاست‌پیشه، دلسوز، و ...]</w:t>
            </w:r>
          </w:p>
          <w:p w14:paraId="28FD3050" w14:textId="77777777" w:rsidR="008B3E24" w:rsidRPr="008B3E24" w:rsidRDefault="008B3E24" w:rsidP="00A7591F">
            <w:pPr>
              <w:bidi/>
              <w:jc w:val="left"/>
              <w:rPr>
                <w:rFonts w:cs="Adobe Arabic"/>
                <w:sz w:val="24"/>
                <w:szCs w:val="24"/>
                <w:rtl/>
                <w:lang w:bidi="fa-IR"/>
              </w:rPr>
            </w:pPr>
            <w:r w:rsidRPr="008B3E24">
              <w:rPr>
                <w:rFonts w:cs="Adobe Arabic" w:hint="cs"/>
                <w:sz w:val="24"/>
                <w:szCs w:val="24"/>
                <w:rtl/>
                <w:lang w:bidi="fa-IR"/>
              </w:rPr>
              <w:t>ب</w:t>
            </w:r>
            <w:r w:rsidRPr="008B3E24">
              <w:rPr>
                <w:rFonts w:cs="Adobe Arabic" w:hint="cs"/>
                <w:sz w:val="20"/>
                <w:szCs w:val="20"/>
                <w:rtl/>
                <w:lang w:bidi="fa-IR"/>
              </w:rPr>
              <w:t>-</w:t>
            </w:r>
            <w:r>
              <w:rPr>
                <w:rFonts w:cs="Adobe Arabic" w:hint="cs"/>
                <w:sz w:val="20"/>
                <w:szCs w:val="20"/>
                <w:rtl/>
                <w:lang w:bidi="fa-IR"/>
              </w:rPr>
              <w:t xml:space="preserve"> </w:t>
            </w:r>
            <w:r w:rsidRPr="008B3E24">
              <w:rPr>
                <w:rFonts w:cs="Adobe Arabic"/>
                <w:sz w:val="24"/>
                <w:szCs w:val="24"/>
                <w:rtl/>
                <w:lang w:bidi="fa-IR"/>
              </w:rPr>
              <w:t>عبارت</w:t>
            </w:r>
            <w:r>
              <w:rPr>
                <w:rFonts w:cs="Adobe Arabic" w:hint="cs"/>
                <w:sz w:val="24"/>
                <w:szCs w:val="24"/>
                <w:rtl/>
                <w:lang w:bidi="fa-IR"/>
              </w:rPr>
              <w:t>ــ</w:t>
            </w:r>
            <w:r w:rsidRPr="008B3E24">
              <w:rPr>
                <w:rFonts w:cs="Adobe Arabic"/>
                <w:sz w:val="24"/>
                <w:szCs w:val="24"/>
                <w:rtl/>
                <w:lang w:bidi="fa-IR"/>
              </w:rPr>
              <w:t xml:space="preserve">ی شامل </w:t>
            </w:r>
            <w:r w:rsidRPr="008B3E24">
              <w:rPr>
                <w:rFonts w:cs="Adobe Arabic"/>
                <w:b/>
                <w:bCs/>
                <w:sz w:val="24"/>
                <w:szCs w:val="24"/>
                <w:rtl/>
                <w:lang w:bidi="fa-IR"/>
              </w:rPr>
              <w:t>نوع یا تی</w:t>
            </w:r>
            <w:r>
              <w:rPr>
                <w:rFonts w:cs="Adobe Arabic" w:hint="cs"/>
                <w:b/>
                <w:bCs/>
                <w:sz w:val="24"/>
                <w:szCs w:val="24"/>
                <w:rtl/>
                <w:lang w:bidi="fa-IR"/>
              </w:rPr>
              <w:t>ـ</w:t>
            </w:r>
            <w:r w:rsidRPr="008B3E24">
              <w:rPr>
                <w:rFonts w:cs="Adobe Arabic"/>
                <w:b/>
                <w:bCs/>
                <w:sz w:val="24"/>
                <w:szCs w:val="24"/>
                <w:rtl/>
                <w:lang w:bidi="fa-IR"/>
              </w:rPr>
              <w:t>پ شخصی</w:t>
            </w:r>
            <w:r>
              <w:rPr>
                <w:rFonts w:cs="Adobe Arabic" w:hint="cs"/>
                <w:b/>
                <w:bCs/>
                <w:sz w:val="24"/>
                <w:szCs w:val="24"/>
                <w:rtl/>
                <w:lang w:bidi="fa-IR"/>
              </w:rPr>
              <w:t>ــ</w:t>
            </w:r>
            <w:r w:rsidRPr="008B3E24">
              <w:rPr>
                <w:rFonts w:cs="Adobe Arabic"/>
                <w:b/>
                <w:bCs/>
                <w:sz w:val="24"/>
                <w:szCs w:val="24"/>
                <w:rtl/>
                <w:lang w:bidi="fa-IR"/>
              </w:rPr>
              <w:t>ت</w:t>
            </w:r>
            <w:r w:rsidRPr="008B3E24">
              <w:rPr>
                <w:rFonts w:cs="Adobe Arabic"/>
                <w:sz w:val="24"/>
                <w:szCs w:val="24"/>
                <w:rtl/>
                <w:lang w:bidi="fa-IR"/>
              </w:rPr>
              <w:t xml:space="preserve"> [یک رهبر بالفطره است؛ چاپلوسی واقعی است؛ کمی متکبر است؛ و ...]</w:t>
            </w:r>
          </w:p>
        </w:tc>
      </w:tr>
      <w:tr w:rsidR="00716D9E" w:rsidRPr="00802FE6" w14:paraId="59679A8A" w14:textId="77777777" w:rsidTr="00826442">
        <w:trPr>
          <w:trHeight w:val="1159"/>
        </w:trPr>
        <w:tc>
          <w:tcPr>
            <w:tcW w:w="5000" w:type="pct"/>
            <w:gridSpan w:val="5"/>
          </w:tcPr>
          <w:p w14:paraId="0D3F8896" w14:textId="069C5110" w:rsidR="00BF58CB" w:rsidRPr="004B1789" w:rsidRDefault="00036926" w:rsidP="00A7591F">
            <w:pPr>
              <w:bidi/>
              <w:jc w:val="left"/>
              <w:rPr>
                <w:rFonts w:cs="Adobe Arabic"/>
                <w:b/>
                <w:bCs/>
                <w:color w:val="00B050"/>
                <w:szCs w:val="28"/>
                <w:rtl/>
                <w:lang w:bidi="fa-IR"/>
              </w:rPr>
            </w:pPr>
            <w:r w:rsidRPr="004B1789">
              <w:rPr>
                <w:rFonts w:cs="Adobe Arabic" w:hint="cs"/>
                <w:b/>
                <w:bCs/>
                <w:color w:val="FF0000"/>
                <w:szCs w:val="28"/>
                <w:rtl/>
                <w:lang w:bidi="fa-IR"/>
              </w:rPr>
              <w:t>قدرت</w:t>
            </w:r>
            <w:r w:rsidR="008D1723" w:rsidRPr="004B1789">
              <w:rPr>
                <w:rFonts w:cs="Adobe Arabic" w:hint="cs"/>
                <w:b/>
                <w:bCs/>
                <w:color w:val="FF0000"/>
                <w:szCs w:val="28"/>
                <w:rtl/>
                <w:lang w:bidi="fa-IR"/>
              </w:rPr>
              <w:t>‌</w:t>
            </w:r>
            <w:r w:rsidRPr="004B1789">
              <w:rPr>
                <w:rFonts w:cs="Adobe Arabic" w:hint="cs"/>
                <w:b/>
                <w:bCs/>
                <w:color w:val="FF0000"/>
                <w:szCs w:val="28"/>
                <w:rtl/>
                <w:lang w:bidi="fa-IR"/>
              </w:rPr>
              <w:t>طلب</w:t>
            </w:r>
            <w:r w:rsidR="001D1EE3" w:rsidRPr="004B1789">
              <w:rPr>
                <w:rFonts w:cs="Adobe Arabic" w:hint="cs"/>
                <w:b/>
                <w:bCs/>
                <w:color w:val="FF0000"/>
                <w:szCs w:val="28"/>
                <w:rtl/>
                <w:lang w:bidi="fa-IR"/>
              </w:rPr>
              <w:t xml:space="preserve"> اما مصلحت</w:t>
            </w:r>
            <w:r w:rsidR="008D1723" w:rsidRPr="004B1789">
              <w:rPr>
                <w:rFonts w:cs="Adobe Arabic" w:hint="cs"/>
                <w:b/>
                <w:bCs/>
                <w:color w:val="FF0000"/>
                <w:szCs w:val="28"/>
                <w:rtl/>
                <w:lang w:bidi="fa-IR"/>
              </w:rPr>
              <w:t>‌</w:t>
            </w:r>
            <w:r w:rsidR="001D1EE3" w:rsidRPr="004B1789">
              <w:rPr>
                <w:rFonts w:cs="Adobe Arabic" w:hint="cs"/>
                <w:b/>
                <w:bCs/>
                <w:color w:val="FF0000"/>
                <w:szCs w:val="28"/>
                <w:rtl/>
                <w:lang w:bidi="fa-IR"/>
              </w:rPr>
              <w:t>اندیش</w:t>
            </w:r>
            <w:r w:rsidR="004B1789" w:rsidRPr="004B1789">
              <w:rPr>
                <w:rFonts w:cs="Adobe Arabic" w:hint="cs"/>
                <w:b/>
                <w:bCs/>
                <w:color w:val="FF0000"/>
                <w:szCs w:val="28"/>
                <w:rtl/>
                <w:lang w:bidi="fa-IR"/>
              </w:rPr>
              <w:t xml:space="preserve">؛ </w:t>
            </w:r>
            <w:r w:rsidR="008D1723" w:rsidRPr="004B1789">
              <w:rPr>
                <w:rFonts w:cs="Adobe Arabic" w:hint="cs"/>
                <w:b/>
                <w:bCs/>
                <w:color w:val="FF0000"/>
                <w:szCs w:val="28"/>
                <w:rtl/>
                <w:lang w:bidi="fa-IR"/>
              </w:rPr>
              <w:t>با این حال اگر بی‌پرواییِ همیشه پنهان او عنان پاره کند</w:t>
            </w:r>
            <w:r w:rsidR="004B1789" w:rsidRPr="004B1789">
              <w:rPr>
                <w:rFonts w:cs="Adobe Arabic" w:hint="cs"/>
                <w:b/>
                <w:bCs/>
                <w:color w:val="FF0000"/>
                <w:szCs w:val="28"/>
                <w:rtl/>
                <w:lang w:bidi="fa-IR"/>
              </w:rPr>
              <w:t>، قدرت و مصلحت جلودار او نیست.</w:t>
            </w:r>
          </w:p>
        </w:tc>
      </w:tr>
      <w:tr w:rsidR="00D206B7" w:rsidRPr="00802FE6" w14:paraId="04B09FED" w14:textId="77777777" w:rsidTr="00826442">
        <w:trPr>
          <w:trHeight w:val="432"/>
        </w:trPr>
        <w:tc>
          <w:tcPr>
            <w:tcW w:w="5000" w:type="pct"/>
            <w:gridSpan w:val="5"/>
            <w:shd w:val="clear" w:color="auto" w:fill="000000" w:themeFill="text1"/>
            <w:vAlign w:val="center"/>
          </w:tcPr>
          <w:p w14:paraId="76A074E0" w14:textId="77D3CE09" w:rsidR="00E175F0" w:rsidRPr="00C87F6F" w:rsidRDefault="008B3E24" w:rsidP="00A7591F">
            <w:pPr>
              <w:bidi/>
              <w:jc w:val="left"/>
              <w:rPr>
                <w:rFonts w:cs="Adobe Arabic"/>
                <w:b/>
                <w:bCs/>
                <w:sz w:val="32"/>
                <w:szCs w:val="32"/>
                <w:rtl/>
              </w:rPr>
            </w:pPr>
            <w:r>
              <w:rPr>
                <w:rFonts w:cs="Adobe Arabic" w:hint="cs"/>
                <w:b/>
                <w:bCs/>
                <w:sz w:val="32"/>
                <w:szCs w:val="32"/>
                <w:rtl/>
              </w:rPr>
              <w:t>زمینه‌ی تاریخی-اجتماعی و تبارنامه</w:t>
            </w:r>
          </w:p>
        </w:tc>
      </w:tr>
      <w:tr w:rsidR="00716D9E" w:rsidRPr="00802FE6" w14:paraId="5A95976A" w14:textId="77777777" w:rsidTr="00826442">
        <w:trPr>
          <w:trHeight w:val="628"/>
        </w:trPr>
        <w:tc>
          <w:tcPr>
            <w:tcW w:w="5000" w:type="pct"/>
            <w:gridSpan w:val="5"/>
          </w:tcPr>
          <w:p w14:paraId="3E6E3440" w14:textId="38D19229" w:rsidR="00624E66" w:rsidRPr="004B1789" w:rsidRDefault="002D11C7"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اولین نشانه‏ها از حضورِ ق</w:t>
            </w:r>
            <w:r w:rsidR="00496B10" w:rsidRPr="004B1789">
              <w:rPr>
                <w:rFonts w:cs="Adobe Arabic" w:hint="cs"/>
                <w:b/>
                <w:bCs/>
                <w:noProof/>
                <w:color w:val="FF0000"/>
                <w:szCs w:val="28"/>
                <w:rtl/>
              </w:rPr>
              <w:t>درتمندِ</w:t>
            </w:r>
            <w:r w:rsidRPr="004B1789">
              <w:rPr>
                <w:rFonts w:cs="Adobe Arabic" w:hint="cs"/>
                <w:b/>
                <w:bCs/>
                <w:noProof/>
                <w:color w:val="FF0000"/>
                <w:szCs w:val="28"/>
                <w:rtl/>
              </w:rPr>
              <w:t xml:space="preserve"> ایل</w:t>
            </w:r>
            <w:r w:rsidR="00496B10" w:rsidRPr="004B1789">
              <w:rPr>
                <w:rFonts w:cs="Adobe Arabic" w:hint="cs"/>
                <w:b/>
                <w:bCs/>
                <w:noProof/>
                <w:color w:val="FF0000"/>
                <w:szCs w:val="28"/>
                <w:rtl/>
              </w:rPr>
              <w:t>ِ</w:t>
            </w:r>
            <w:r w:rsidRPr="004B1789">
              <w:rPr>
                <w:rFonts w:cs="Adobe Arabic" w:hint="cs"/>
                <w:b/>
                <w:bCs/>
                <w:noProof/>
                <w:color w:val="FF0000"/>
                <w:szCs w:val="28"/>
                <w:rtl/>
              </w:rPr>
              <w:t xml:space="preserve"> قشقایی در مناسباتِ سیاسی، به دورانِ صفویه برمی‏</w:t>
            </w:r>
            <w:r w:rsidR="00496B10" w:rsidRPr="004B1789">
              <w:rPr>
                <w:rFonts w:cs="Adobe Arabic" w:hint="cs"/>
                <w:b/>
                <w:bCs/>
                <w:noProof/>
                <w:color w:val="FF0000"/>
                <w:szCs w:val="28"/>
                <w:rtl/>
              </w:rPr>
              <w:t xml:space="preserve">گردد و در دوران حکومت </w:t>
            </w:r>
            <w:r w:rsidR="00850975" w:rsidRPr="004B1789">
              <w:rPr>
                <w:rFonts w:cs="Adobe Arabic" w:hint="cs"/>
                <w:b/>
                <w:bCs/>
                <w:noProof/>
                <w:color w:val="FF0000"/>
                <w:szCs w:val="28"/>
                <w:rtl/>
              </w:rPr>
              <w:t xml:space="preserve">و جنگ‏های </w:t>
            </w:r>
            <w:r w:rsidR="00496B10" w:rsidRPr="004B1789">
              <w:rPr>
                <w:rFonts w:cs="Adobe Arabic" w:hint="cs"/>
                <w:b/>
                <w:bCs/>
                <w:noProof/>
                <w:color w:val="FF0000"/>
                <w:szCs w:val="28"/>
                <w:rtl/>
              </w:rPr>
              <w:t>نادرشاه، جانی‏آقا</w:t>
            </w:r>
            <w:r w:rsidR="00850975" w:rsidRPr="004B1789">
              <w:rPr>
                <w:rFonts w:cs="Adobe Arabic" w:hint="cs"/>
                <w:b/>
                <w:bCs/>
                <w:noProof/>
                <w:color w:val="FF0000"/>
                <w:szCs w:val="28"/>
                <w:rtl/>
              </w:rPr>
              <w:t xml:space="preserve"> از رهبرانِ سیاسیِ این ایل، دو لشکر از سربازانِ قشقایی را به لشکر</w:t>
            </w:r>
            <w:r w:rsidR="009B55A0" w:rsidRPr="004B1789">
              <w:rPr>
                <w:rFonts w:cs="Adobe Arabic" w:hint="cs"/>
                <w:b/>
                <w:bCs/>
                <w:noProof/>
                <w:color w:val="FF0000"/>
                <w:szCs w:val="28"/>
                <w:rtl/>
              </w:rPr>
              <w:t>ِ</w:t>
            </w:r>
            <w:r w:rsidR="00850975" w:rsidRPr="004B1789">
              <w:rPr>
                <w:rFonts w:cs="Adobe Arabic" w:hint="cs"/>
                <w:b/>
                <w:bCs/>
                <w:noProof/>
                <w:color w:val="FF0000"/>
                <w:szCs w:val="28"/>
                <w:rtl/>
              </w:rPr>
              <w:t xml:space="preserve"> نادر</w:t>
            </w:r>
            <w:r w:rsidR="009B55A0" w:rsidRPr="004B1789">
              <w:rPr>
                <w:rFonts w:cs="Adobe Arabic" w:hint="cs"/>
                <w:b/>
                <w:bCs/>
                <w:noProof/>
                <w:color w:val="FF0000"/>
                <w:szCs w:val="28"/>
                <w:rtl/>
              </w:rPr>
              <w:t>شاه ملحق می‏کند اما نادرشاه از آن‏</w:t>
            </w:r>
            <w:r w:rsidR="00850975" w:rsidRPr="004B1789">
              <w:rPr>
                <w:rFonts w:cs="Adobe Arabic" w:hint="cs"/>
                <w:b/>
                <w:bCs/>
                <w:noProof/>
                <w:color w:val="FF0000"/>
                <w:szCs w:val="28"/>
                <w:rtl/>
              </w:rPr>
              <w:t>ها کوتاهی و تقصیر می‏بیند و همین امر موجب می‏شود تا نادرشاه، دو فرمانده‏ی قشقای</w:t>
            </w:r>
            <w:r w:rsidR="009B55A0" w:rsidRPr="004B1789">
              <w:rPr>
                <w:rFonts w:cs="Adobe Arabic" w:hint="cs"/>
                <w:b/>
                <w:bCs/>
                <w:noProof/>
                <w:color w:val="FF0000"/>
                <w:szCs w:val="28"/>
                <w:rtl/>
              </w:rPr>
              <w:t>ی یعنی حسن‏خان و برادرش اسماعیل‏</w:t>
            </w:r>
            <w:r w:rsidR="00850975" w:rsidRPr="004B1789">
              <w:rPr>
                <w:rFonts w:cs="Adobe Arabic" w:hint="cs"/>
                <w:b/>
                <w:bCs/>
                <w:noProof/>
                <w:color w:val="FF0000"/>
                <w:szCs w:val="28"/>
                <w:rtl/>
              </w:rPr>
              <w:t>خان را نابینا کند.</w:t>
            </w:r>
            <w:r w:rsidR="00624E66" w:rsidRPr="004B1789">
              <w:rPr>
                <w:rFonts w:cs="Adobe Arabic" w:hint="cs"/>
                <w:b/>
                <w:bCs/>
                <w:noProof/>
                <w:color w:val="FF0000"/>
                <w:szCs w:val="28"/>
                <w:rtl/>
              </w:rPr>
              <w:t xml:space="preserve"> </w:t>
            </w:r>
            <w:r w:rsidR="00A96BA2" w:rsidRPr="004B1789">
              <w:rPr>
                <w:rFonts w:cs="Adobe Arabic" w:hint="cs"/>
                <w:b/>
                <w:bCs/>
                <w:noProof/>
                <w:color w:val="FF0000"/>
                <w:szCs w:val="28"/>
                <w:rtl/>
                <w:lang w:bidi="fa-IR"/>
              </w:rPr>
              <w:t xml:space="preserve">بعدها </w:t>
            </w:r>
            <w:r w:rsidR="00624E66" w:rsidRPr="004B1789">
              <w:rPr>
                <w:rFonts w:cs="Adobe Arabic" w:hint="cs"/>
                <w:b/>
                <w:bCs/>
                <w:noProof/>
                <w:color w:val="FF0000"/>
                <w:szCs w:val="28"/>
                <w:rtl/>
              </w:rPr>
              <w:t>اسماعیل</w:t>
            </w:r>
            <w:r w:rsidR="003D18B3" w:rsidRPr="004B1789">
              <w:rPr>
                <w:rFonts w:cs="Adobe Arabic" w:hint="cs"/>
                <w:b/>
                <w:bCs/>
                <w:noProof/>
                <w:color w:val="FF0000"/>
                <w:szCs w:val="28"/>
                <w:rtl/>
              </w:rPr>
              <w:t>‌</w:t>
            </w:r>
            <w:r w:rsidR="00624E66" w:rsidRPr="004B1789">
              <w:rPr>
                <w:rFonts w:cs="Adobe Arabic" w:hint="cs"/>
                <w:b/>
                <w:bCs/>
                <w:noProof/>
                <w:color w:val="FF0000"/>
                <w:szCs w:val="28"/>
                <w:rtl/>
              </w:rPr>
              <w:t>خان، برای روی کار آمدنِ کریم خان زند می‏کوشد و عالی‏ترین مشاورِ کریم‏خانِ زند می‏شود.</w:t>
            </w:r>
          </w:p>
          <w:p w14:paraId="1865F63C" w14:textId="7649155F" w:rsidR="00B44E3F" w:rsidRPr="004B1789" w:rsidRDefault="00624E66"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در دورانِ قاجار</w:t>
            </w:r>
            <w:r w:rsidR="00036926" w:rsidRPr="004B1789">
              <w:rPr>
                <w:rFonts w:cs="Adobe Arabic" w:hint="cs"/>
                <w:b/>
                <w:bCs/>
                <w:noProof/>
                <w:color w:val="FF0000"/>
                <w:szCs w:val="28"/>
                <w:rtl/>
              </w:rPr>
              <w:t>،</w:t>
            </w:r>
            <w:r w:rsidRPr="004B1789">
              <w:rPr>
                <w:rFonts w:cs="Adobe Arabic" w:hint="cs"/>
                <w:b/>
                <w:bCs/>
                <w:noProof/>
                <w:color w:val="FF0000"/>
                <w:szCs w:val="28"/>
                <w:rtl/>
              </w:rPr>
              <w:t xml:space="preserve"> روز به روز بر اهمیتِ سیاسیِ</w:t>
            </w:r>
            <w:r w:rsidR="0097178C" w:rsidRPr="004B1789">
              <w:rPr>
                <w:rFonts w:cs="Adobe Arabic" w:hint="cs"/>
                <w:b/>
                <w:bCs/>
                <w:noProof/>
                <w:color w:val="FF0000"/>
                <w:szCs w:val="28"/>
                <w:rtl/>
              </w:rPr>
              <w:t xml:space="preserve"> ایلِ</w:t>
            </w:r>
            <w:r w:rsidRPr="004B1789">
              <w:rPr>
                <w:rFonts w:cs="Adobe Arabic" w:hint="cs"/>
                <w:b/>
                <w:bCs/>
                <w:noProof/>
                <w:color w:val="FF0000"/>
                <w:szCs w:val="28"/>
                <w:rtl/>
              </w:rPr>
              <w:t xml:space="preserve"> قشقایی افزوده می‏شود. نخستین فرمانِ ایل‏بیگیِ تمامیِ ایلاتِ فارس</w:t>
            </w:r>
            <w:r w:rsidR="0097178C" w:rsidRPr="004B1789">
              <w:rPr>
                <w:rFonts w:cs="Adobe Arabic" w:hint="cs"/>
                <w:b/>
                <w:bCs/>
                <w:noProof/>
                <w:color w:val="FF0000"/>
                <w:szCs w:val="28"/>
                <w:rtl/>
              </w:rPr>
              <w:t xml:space="preserve"> در سالِ 1230 قمری نوشته شده و</w:t>
            </w:r>
            <w:r w:rsidRPr="004B1789">
              <w:rPr>
                <w:rFonts w:cs="Adobe Arabic" w:hint="cs"/>
                <w:b/>
                <w:bCs/>
                <w:noProof/>
                <w:color w:val="FF0000"/>
                <w:szCs w:val="28"/>
                <w:rtl/>
              </w:rPr>
              <w:t xml:space="preserve"> </w:t>
            </w:r>
            <w:r w:rsidR="0097178C" w:rsidRPr="004B1789">
              <w:rPr>
                <w:rFonts w:cs="Adobe Arabic" w:hint="cs"/>
                <w:b/>
                <w:bCs/>
                <w:noProof/>
                <w:color w:val="FF0000"/>
                <w:szCs w:val="28"/>
                <w:rtl/>
              </w:rPr>
              <w:t xml:space="preserve">نخستین فرمانِ ایل‏خانیِ قشقایی در سالِ 1234 قمری توسط ِ </w:t>
            </w:r>
            <w:r w:rsidR="009B55A0" w:rsidRPr="004B1789">
              <w:rPr>
                <w:rFonts w:cs="Adobe Arabic" w:hint="cs"/>
                <w:b/>
                <w:bCs/>
                <w:noProof/>
                <w:color w:val="FF0000"/>
                <w:szCs w:val="28"/>
                <w:rtl/>
              </w:rPr>
              <w:t>ناصرالدین شاه</w:t>
            </w:r>
            <w:r w:rsidR="0097178C" w:rsidRPr="004B1789">
              <w:rPr>
                <w:rFonts w:cs="Adobe Arabic" w:hint="cs"/>
                <w:b/>
                <w:bCs/>
                <w:noProof/>
                <w:color w:val="FF0000"/>
                <w:szCs w:val="28"/>
                <w:rtl/>
              </w:rPr>
              <w:t xml:space="preserve"> برای ایلخانیِ این ایل صادر می</w:t>
            </w:r>
            <w:r w:rsidR="0097178C" w:rsidRPr="004B1789">
              <w:rPr>
                <w:rFonts w:cs="Adobe Arabic" w:hint="cs"/>
                <w:b/>
                <w:bCs/>
                <w:noProof/>
                <w:color w:val="FF0000"/>
                <w:szCs w:val="28"/>
                <w:rtl/>
                <w:cs/>
              </w:rPr>
              <w:t>‎‏شود.</w:t>
            </w:r>
            <w:r w:rsidR="00850975" w:rsidRPr="004B1789">
              <w:rPr>
                <w:rFonts w:cs="Adobe Arabic" w:hint="cs"/>
                <w:b/>
                <w:bCs/>
                <w:noProof/>
                <w:color w:val="FF0000"/>
                <w:szCs w:val="28"/>
                <w:rtl/>
              </w:rPr>
              <w:t xml:space="preserve"> </w:t>
            </w:r>
          </w:p>
          <w:p w14:paraId="3B2D0D03" w14:textId="5367B85E" w:rsidR="00CF30FB" w:rsidRPr="004B1789" w:rsidRDefault="00733A5F"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 xml:space="preserve"> </w:t>
            </w:r>
            <w:r w:rsidR="00182F3B" w:rsidRPr="004B1789">
              <w:rPr>
                <w:rFonts w:cs="Adobe Arabic" w:hint="cs"/>
                <w:b/>
                <w:bCs/>
                <w:noProof/>
                <w:color w:val="FF0000"/>
                <w:szCs w:val="28"/>
                <w:rtl/>
              </w:rPr>
              <w:t>اسماعیل</w:t>
            </w:r>
            <w:r w:rsidR="009B55A0" w:rsidRPr="004B1789">
              <w:rPr>
                <w:rFonts w:cs="Adobe Arabic" w:hint="cs"/>
                <w:b/>
                <w:bCs/>
                <w:noProof/>
                <w:color w:val="FF0000"/>
                <w:szCs w:val="28"/>
                <w:rtl/>
              </w:rPr>
              <w:t>،</w:t>
            </w:r>
            <w:r w:rsidR="00182F3B" w:rsidRPr="004B1789">
              <w:rPr>
                <w:rFonts w:cs="Adobe Arabic" w:hint="cs"/>
                <w:b/>
                <w:bCs/>
                <w:noProof/>
                <w:color w:val="FF0000"/>
                <w:szCs w:val="28"/>
                <w:rtl/>
              </w:rPr>
              <w:t xml:space="preserve"> فرزندِ داراب</w:t>
            </w:r>
            <w:r w:rsidR="003D18B3" w:rsidRPr="004B1789">
              <w:rPr>
                <w:rFonts w:cs="Adobe Arabic" w:hint="cs"/>
                <w:b/>
                <w:bCs/>
                <w:noProof/>
                <w:color w:val="FF0000"/>
                <w:szCs w:val="28"/>
                <w:rtl/>
              </w:rPr>
              <w:t>‌</w:t>
            </w:r>
            <w:r w:rsidR="00182F3B" w:rsidRPr="004B1789">
              <w:rPr>
                <w:rFonts w:cs="Adobe Arabic" w:hint="cs"/>
                <w:b/>
                <w:bCs/>
                <w:noProof/>
                <w:color w:val="FF0000"/>
                <w:szCs w:val="28"/>
                <w:rtl/>
              </w:rPr>
              <w:t xml:space="preserve">خان </w:t>
            </w:r>
            <w:r w:rsidR="001A09EE" w:rsidRPr="004B1789">
              <w:rPr>
                <w:rFonts w:cs="Adobe Arabic" w:hint="cs"/>
                <w:b/>
                <w:bCs/>
                <w:noProof/>
                <w:color w:val="FF0000"/>
                <w:szCs w:val="28"/>
                <w:rtl/>
              </w:rPr>
              <w:t xml:space="preserve">و از طایفه‏ی عمله‏ی قشقایی </w:t>
            </w:r>
            <w:r w:rsidR="00182F3B" w:rsidRPr="004B1789">
              <w:rPr>
                <w:rFonts w:cs="Adobe Arabic" w:hint="cs"/>
                <w:b/>
                <w:bCs/>
                <w:noProof/>
                <w:color w:val="FF0000"/>
                <w:szCs w:val="28"/>
                <w:rtl/>
              </w:rPr>
              <w:t>است</w:t>
            </w:r>
            <w:r w:rsidR="001A09EE" w:rsidRPr="004B1789">
              <w:rPr>
                <w:rFonts w:cs="Adobe Arabic" w:hint="cs"/>
                <w:b/>
                <w:bCs/>
                <w:noProof/>
                <w:color w:val="FF0000"/>
                <w:szCs w:val="28"/>
                <w:rtl/>
              </w:rPr>
              <w:t xml:space="preserve">. در ساختارِ ایلِ قشقایی که شاملِ 6 طایفه است، طایفه‏ی عمله، هسته‏ی مرکزیِ ایل و خاندانِ ایلخانی است و تمامِ ایلخانانِ قشقایی از ابتدا تا انتها، از این طایفه بوده‏اند. </w:t>
            </w:r>
            <w:r w:rsidR="00416B17" w:rsidRPr="004B1789">
              <w:rPr>
                <w:rFonts w:cs="Adobe Arabic" w:hint="cs"/>
                <w:b/>
                <w:bCs/>
                <w:noProof/>
                <w:color w:val="FF0000"/>
                <w:szCs w:val="28"/>
                <w:rtl/>
              </w:rPr>
              <w:t>عمله‏ها معمولاً</w:t>
            </w:r>
            <w:r w:rsidR="0062301E" w:rsidRPr="004B1789">
              <w:rPr>
                <w:rFonts w:cs="Adobe Arabic" w:hint="cs"/>
                <w:b/>
                <w:bCs/>
                <w:noProof/>
                <w:color w:val="FF0000"/>
                <w:szCs w:val="28"/>
                <w:rtl/>
              </w:rPr>
              <w:t xml:space="preserve"> وظیفه‏ی همراهی و پشتیبانیِ ایلخان را داشته‏اند و بیشتر، کارکردی سیاسی_نظامی داشته‏اند تا تولیدی و ایلی.</w:t>
            </w:r>
            <w:r w:rsidR="00726DB1" w:rsidRPr="004B1789">
              <w:rPr>
                <w:rFonts w:cs="Adobe Arabic" w:hint="cs"/>
                <w:b/>
                <w:bCs/>
                <w:noProof/>
                <w:color w:val="FF0000"/>
                <w:szCs w:val="28"/>
                <w:rtl/>
              </w:rPr>
              <w:t xml:space="preserve"> سایرِ طوایفِ قشقایی( کشکولی‏های بزرگ و کوچک، شش بلوکی، دره‏ش</w:t>
            </w:r>
            <w:r w:rsidR="00CF30FB" w:rsidRPr="004B1789">
              <w:rPr>
                <w:rFonts w:cs="Adobe Arabic" w:hint="cs"/>
                <w:b/>
                <w:bCs/>
                <w:noProof/>
                <w:color w:val="FF0000"/>
                <w:szCs w:val="28"/>
                <w:rtl/>
              </w:rPr>
              <w:t xml:space="preserve">وری و فارسیمدان)، غالباً </w:t>
            </w:r>
            <w:r w:rsidR="00726DB1" w:rsidRPr="004B1789">
              <w:rPr>
                <w:rFonts w:cs="Adobe Arabic" w:hint="cs"/>
                <w:b/>
                <w:bCs/>
                <w:noProof/>
                <w:color w:val="FF0000"/>
                <w:szCs w:val="28"/>
                <w:rtl/>
              </w:rPr>
              <w:t xml:space="preserve">طایفه‏هایی مردمی و گسترده بودند که واحدهای کوچ‏نشینیِ بزرگ با جمعیتِ زیاد تشکیل می‏دادند </w:t>
            </w:r>
            <w:r w:rsidR="00CF30FB" w:rsidRPr="004B1789">
              <w:rPr>
                <w:rFonts w:cs="Adobe Arabic" w:hint="cs"/>
                <w:b/>
                <w:bCs/>
                <w:noProof/>
                <w:color w:val="FF0000"/>
                <w:szCs w:val="28"/>
                <w:rtl/>
              </w:rPr>
              <w:t>اما عمله‏ها، علی‏رغمِ آنکه شمارِ</w:t>
            </w:r>
            <w:r w:rsidR="00726DB1" w:rsidRPr="004B1789">
              <w:rPr>
                <w:rFonts w:cs="Adobe Arabic" w:hint="cs"/>
                <w:b/>
                <w:bCs/>
                <w:noProof/>
                <w:color w:val="FF0000"/>
                <w:szCs w:val="28"/>
                <w:rtl/>
              </w:rPr>
              <w:t xml:space="preserve"> جمعیتیِ کمتری داشتند، به دلیلِ خون</w:t>
            </w:r>
            <w:r w:rsidR="00CF30FB" w:rsidRPr="004B1789">
              <w:rPr>
                <w:rFonts w:cs="Adobe Arabic" w:hint="cs"/>
                <w:b/>
                <w:bCs/>
                <w:noProof/>
                <w:color w:val="FF0000"/>
                <w:szCs w:val="28"/>
                <w:rtl/>
              </w:rPr>
              <w:t xml:space="preserve"> و تبار، جایگاهِ </w:t>
            </w:r>
            <w:r w:rsidR="003D18B3" w:rsidRPr="004B1789">
              <w:rPr>
                <w:rFonts w:cs="Adobe Arabic" w:hint="cs"/>
                <w:b/>
                <w:bCs/>
                <w:noProof/>
                <w:color w:val="FF0000"/>
                <w:szCs w:val="28"/>
                <w:rtl/>
              </w:rPr>
              <w:t>ویژه</w:t>
            </w:r>
            <w:r w:rsidR="00CF30FB" w:rsidRPr="004B1789">
              <w:rPr>
                <w:rFonts w:cs="Adobe Arabic" w:hint="cs"/>
                <w:b/>
                <w:bCs/>
                <w:noProof/>
                <w:color w:val="FF0000"/>
                <w:szCs w:val="28"/>
                <w:rtl/>
              </w:rPr>
              <w:t>‏ا</w:t>
            </w:r>
            <w:r w:rsidR="00726DB1" w:rsidRPr="004B1789">
              <w:rPr>
                <w:rFonts w:cs="Adobe Arabic" w:hint="cs"/>
                <w:b/>
                <w:bCs/>
                <w:noProof/>
                <w:color w:val="FF0000"/>
                <w:szCs w:val="28"/>
                <w:rtl/>
              </w:rPr>
              <w:t>ی در ایل داشتند.</w:t>
            </w:r>
          </w:p>
          <w:p w14:paraId="69CDB152" w14:textId="4ABA26B6" w:rsidR="00D0655A" w:rsidRPr="004B1789" w:rsidRDefault="00CF30FB"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اسماعیل از دورانِ کودکی در کنارِ پدرش به آموختنِ راه و رسمِ اداره‏ی امورِ ایل می‏پردازد و به همین منظور تحتِ آموزش‏های نظامی و سیاسیِ لازم قرار می‏گیرد.</w:t>
            </w:r>
            <w:r w:rsidR="0062301E" w:rsidRPr="004B1789">
              <w:rPr>
                <w:rFonts w:cs="Adobe Arabic" w:hint="cs"/>
                <w:b/>
                <w:bCs/>
                <w:noProof/>
                <w:color w:val="FF0000"/>
                <w:szCs w:val="28"/>
                <w:rtl/>
              </w:rPr>
              <w:t xml:space="preserve"> </w:t>
            </w:r>
            <w:r w:rsidR="00900017" w:rsidRPr="004B1789">
              <w:rPr>
                <w:rFonts w:cs="Adobe Arabic" w:hint="cs"/>
                <w:b/>
                <w:bCs/>
                <w:noProof/>
                <w:color w:val="FF0000"/>
                <w:szCs w:val="28"/>
                <w:rtl/>
              </w:rPr>
              <w:t>پس از فوت</w:t>
            </w:r>
            <w:r w:rsidR="00416B17" w:rsidRPr="004B1789">
              <w:rPr>
                <w:rFonts w:cs="Adobe Arabic" w:hint="cs"/>
                <w:b/>
                <w:bCs/>
                <w:noProof/>
                <w:color w:val="FF0000"/>
                <w:szCs w:val="28"/>
                <w:rtl/>
              </w:rPr>
              <w:t>ِ</w:t>
            </w:r>
            <w:r w:rsidR="00900017" w:rsidRPr="004B1789">
              <w:rPr>
                <w:rFonts w:cs="Adobe Arabic" w:hint="cs"/>
                <w:b/>
                <w:bCs/>
                <w:noProof/>
                <w:color w:val="FF0000"/>
                <w:szCs w:val="28"/>
                <w:rtl/>
              </w:rPr>
              <w:t xml:space="preserve"> داراب</w:t>
            </w:r>
            <w:r w:rsidR="003D18B3" w:rsidRPr="004B1789">
              <w:rPr>
                <w:rFonts w:cs="Adobe Arabic" w:hint="cs"/>
                <w:b/>
                <w:bCs/>
                <w:noProof/>
                <w:color w:val="FF0000"/>
                <w:szCs w:val="28"/>
                <w:rtl/>
              </w:rPr>
              <w:t>‌</w:t>
            </w:r>
            <w:r w:rsidR="00900017" w:rsidRPr="004B1789">
              <w:rPr>
                <w:rFonts w:cs="Adobe Arabic" w:hint="cs"/>
                <w:b/>
                <w:bCs/>
                <w:noProof/>
                <w:color w:val="FF0000"/>
                <w:szCs w:val="28"/>
                <w:rtl/>
              </w:rPr>
              <w:t>خان، اسماعیل در سن 25 س</w:t>
            </w:r>
            <w:r w:rsidR="00036926" w:rsidRPr="004B1789">
              <w:rPr>
                <w:rFonts w:cs="Adobe Arabic" w:hint="cs"/>
                <w:b/>
                <w:bCs/>
                <w:noProof/>
                <w:color w:val="FF0000"/>
                <w:szCs w:val="28"/>
                <w:rtl/>
              </w:rPr>
              <w:t>الگی به ایلخانیِ قشقایی می‏رسد.</w:t>
            </w:r>
          </w:p>
          <w:p w14:paraId="58008DA5" w14:textId="626BF1A0" w:rsidR="00B52DE6" w:rsidRPr="004B1789" w:rsidRDefault="00D0655A"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محدوده‏ی کوچ و حضورِ طوایفِ مختلفِ ایلِ قشقایی در دورانِ رهبریِ اسماعیل، از قیر</w:t>
            </w:r>
            <w:r w:rsidR="003D18B3" w:rsidRPr="004B1789">
              <w:rPr>
                <w:rFonts w:cs="Adobe Arabic" w:hint="cs"/>
                <w:b/>
                <w:bCs/>
                <w:noProof/>
                <w:color w:val="FF0000"/>
                <w:szCs w:val="28"/>
                <w:rtl/>
              </w:rPr>
              <w:t xml:space="preserve"> </w:t>
            </w:r>
            <w:r w:rsidRPr="004B1789">
              <w:rPr>
                <w:rFonts w:cs="Adobe Arabic" w:hint="cs"/>
                <w:b/>
                <w:bCs/>
                <w:noProof/>
                <w:color w:val="FF0000"/>
                <w:szCs w:val="28"/>
                <w:rtl/>
              </w:rPr>
              <w:t>و کارزین در جنوبِ فارس تا سمیرم بوده</w:t>
            </w:r>
            <w:r w:rsidR="009170F2" w:rsidRPr="004B1789">
              <w:rPr>
                <w:rFonts w:cs="Adobe Arabic" w:hint="cs"/>
                <w:b/>
                <w:bCs/>
                <w:noProof/>
                <w:color w:val="FF0000"/>
                <w:szCs w:val="28"/>
                <w:rtl/>
              </w:rPr>
              <w:t xml:space="preserve"> </w:t>
            </w:r>
            <w:r w:rsidRPr="004B1789">
              <w:rPr>
                <w:rFonts w:cs="Adobe Arabic" w:hint="cs"/>
                <w:b/>
                <w:bCs/>
                <w:noProof/>
                <w:color w:val="FF0000"/>
                <w:szCs w:val="28"/>
                <w:rtl/>
              </w:rPr>
              <w:t>‏است و این حضور و جمعیتِ گسترده، قدرتِ سیاسی و اجتماعیِ قابلِ توجهی به این ایل و ایلخانی</w:t>
            </w:r>
            <w:r w:rsidR="00036926" w:rsidRPr="004B1789">
              <w:rPr>
                <w:rFonts w:cs="Adobe Arabic" w:hint="cs"/>
                <w:b/>
                <w:bCs/>
                <w:noProof/>
                <w:color w:val="FF0000"/>
                <w:szCs w:val="28"/>
                <w:rtl/>
              </w:rPr>
              <w:t>ِ</w:t>
            </w:r>
            <w:r w:rsidRPr="004B1789">
              <w:rPr>
                <w:rFonts w:cs="Adobe Arabic" w:hint="cs"/>
                <w:b/>
                <w:bCs/>
                <w:noProof/>
                <w:color w:val="FF0000"/>
                <w:szCs w:val="28"/>
                <w:rtl/>
              </w:rPr>
              <w:t xml:space="preserve"> آن داده‏ بود. </w:t>
            </w:r>
            <w:r w:rsidR="00900017" w:rsidRPr="004B1789">
              <w:rPr>
                <w:rFonts w:cs="Adobe Arabic" w:hint="cs"/>
                <w:b/>
                <w:bCs/>
                <w:noProof/>
                <w:color w:val="FF0000"/>
                <w:szCs w:val="28"/>
                <w:rtl/>
              </w:rPr>
              <w:t xml:space="preserve"> </w:t>
            </w:r>
            <w:r w:rsidR="001A09EE" w:rsidRPr="004B1789">
              <w:rPr>
                <w:rFonts w:cs="Adobe Arabic" w:hint="cs"/>
                <w:b/>
                <w:bCs/>
                <w:noProof/>
                <w:color w:val="FF0000"/>
                <w:szCs w:val="28"/>
                <w:rtl/>
              </w:rPr>
              <w:t xml:space="preserve"> </w:t>
            </w:r>
          </w:p>
          <w:p w14:paraId="1BDE0960" w14:textId="19A0E0E0" w:rsidR="00AC1DF8" w:rsidRPr="004B1789" w:rsidRDefault="00416B17" w:rsidP="004B1789">
            <w:pPr>
              <w:tabs>
                <w:tab w:val="left" w:pos="9486"/>
              </w:tabs>
              <w:bidi/>
              <w:jc w:val="both"/>
              <w:rPr>
                <w:rFonts w:cs="Adobe Arabic"/>
                <w:b/>
                <w:bCs/>
                <w:noProof/>
                <w:color w:val="FF0000"/>
                <w:szCs w:val="28"/>
                <w:rtl/>
              </w:rPr>
            </w:pPr>
            <w:r w:rsidRPr="004B1789">
              <w:rPr>
                <w:rFonts w:cs="Adobe Arabic" w:hint="cs"/>
                <w:b/>
                <w:bCs/>
                <w:noProof/>
                <w:color w:val="FF0000"/>
                <w:szCs w:val="28"/>
                <w:rtl/>
              </w:rPr>
              <w:t>در دوره‏ای که صولت ایلخانِ</w:t>
            </w:r>
            <w:r w:rsidR="00AC1DF8" w:rsidRPr="004B1789">
              <w:rPr>
                <w:rFonts w:cs="Adobe Arabic" w:hint="cs"/>
                <w:b/>
                <w:bCs/>
                <w:noProof/>
                <w:color w:val="FF0000"/>
                <w:szCs w:val="28"/>
                <w:rtl/>
              </w:rPr>
              <w:t xml:space="preserve"> قشقایی بود، تهران به دلیلِ مشکلاتِ داخلی( مشروطه) و فشارِ خارجی، کنترلِ چندانی بر اوضاعِ فارس نداشت.</w:t>
            </w:r>
          </w:p>
          <w:p w14:paraId="06F405F7" w14:textId="3156E0E9" w:rsidR="00AC1DF8" w:rsidRPr="00721BB1" w:rsidRDefault="00AC1DF8" w:rsidP="004B1789">
            <w:pPr>
              <w:tabs>
                <w:tab w:val="left" w:pos="9486"/>
              </w:tabs>
              <w:bidi/>
              <w:jc w:val="both"/>
              <w:rPr>
                <w:rFonts w:cs="Adobe Arabic"/>
                <w:b/>
                <w:bCs/>
                <w:color w:val="00B0F0"/>
                <w:szCs w:val="28"/>
                <w:rtl/>
                <w:lang w:bidi="fa-IR"/>
              </w:rPr>
            </w:pPr>
            <w:r w:rsidRPr="004B1789">
              <w:rPr>
                <w:rFonts w:cs="Adobe Arabic" w:hint="cs"/>
                <w:b/>
                <w:bCs/>
                <w:noProof/>
                <w:color w:val="FF0000"/>
                <w:szCs w:val="28"/>
                <w:rtl/>
              </w:rPr>
              <w:t xml:space="preserve">خاندانِ قوام </w:t>
            </w:r>
            <w:r w:rsidR="00A14042" w:rsidRPr="004B1789">
              <w:rPr>
                <w:rFonts w:cs="Adobe Arabic" w:hint="cs"/>
                <w:b/>
                <w:bCs/>
                <w:noProof/>
                <w:color w:val="FF0000"/>
                <w:szCs w:val="28"/>
                <w:rtl/>
              </w:rPr>
              <w:t xml:space="preserve">با حمایتِ انگلیس </w:t>
            </w:r>
            <w:r w:rsidRPr="004B1789">
              <w:rPr>
                <w:rFonts w:cs="Adobe Arabic" w:hint="cs"/>
                <w:b/>
                <w:bCs/>
                <w:noProof/>
                <w:color w:val="FF0000"/>
                <w:szCs w:val="28"/>
                <w:rtl/>
              </w:rPr>
              <w:t>می‏کوشیدند تا</w:t>
            </w:r>
            <w:r w:rsidR="00A14042" w:rsidRPr="004B1789">
              <w:rPr>
                <w:rFonts w:cs="Adobe Arabic" w:hint="cs"/>
                <w:b/>
                <w:bCs/>
                <w:noProof/>
                <w:color w:val="FF0000"/>
                <w:szCs w:val="28"/>
                <w:rtl/>
              </w:rPr>
              <w:t xml:space="preserve"> بر شیراز و مناطقِ اطراف تسلط پیدا کنند و ایل قشقایی به رهبریِ صولت نیز بر مناطقِ وسیعی از فارس حاکم بود و عملاً دولت در دولت تشکیل شده بود. بنابراین سرزمینِ فارس در این دوره تحتِ رقابت سه گروهِ مختلف قرار گرفته بود؛ قوام‏ها، قشقایی‏ها و نیروهای بیگانه(روس و انگلیس و آلمان).</w:t>
            </w:r>
            <w:r w:rsidR="004B1789" w:rsidRPr="004B1789">
              <w:rPr>
                <w:rFonts w:cs="Adobe Arabic" w:hint="cs"/>
                <w:b/>
                <w:bCs/>
                <w:noProof/>
                <w:color w:val="FF0000"/>
                <w:szCs w:val="28"/>
                <w:rtl/>
              </w:rPr>
              <w:t xml:space="preserve"> </w:t>
            </w:r>
            <w:r w:rsidR="003D18B3" w:rsidRPr="004B1789">
              <w:rPr>
                <w:rFonts w:cs="Adobe Arabic"/>
                <w:b/>
                <w:bCs/>
                <w:noProof/>
                <w:color w:val="FF0000"/>
                <w:szCs w:val="28"/>
                <w:rtl/>
              </w:rPr>
              <w:t>در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w:t>
            </w:r>
            <w:r w:rsidR="003D18B3" w:rsidRPr="004B1789">
              <w:rPr>
                <w:rFonts w:cs="Adobe Arabic"/>
                <w:b/>
                <w:bCs/>
                <w:noProof/>
                <w:color w:val="FF0000"/>
                <w:szCs w:val="28"/>
                <w:rtl/>
              </w:rPr>
              <w:t xml:space="preserve"> م</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ان،</w:t>
            </w:r>
            <w:r w:rsidR="003D18B3" w:rsidRPr="004B1789">
              <w:rPr>
                <w:rFonts w:cs="Adobe Arabic"/>
                <w:b/>
                <w:bCs/>
                <w:noProof/>
                <w:color w:val="FF0000"/>
                <w:szCs w:val="28"/>
                <w:rtl/>
              </w:rPr>
              <w:t xml:space="preserve">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لات</w:t>
            </w:r>
            <w:r w:rsidR="003D18B3" w:rsidRPr="004B1789">
              <w:rPr>
                <w:rFonts w:cs="Adobe Arabic"/>
                <w:b/>
                <w:bCs/>
                <w:noProof/>
                <w:color w:val="FF0000"/>
                <w:szCs w:val="28"/>
                <w:rtl/>
              </w:rPr>
              <w:t xml:space="preserve"> خمسه (متشکل از پنج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ل</w:t>
            </w:r>
            <w:r w:rsidR="003D18B3" w:rsidRPr="004B1789">
              <w:rPr>
                <w:rFonts w:cs="Adobe Arabic"/>
                <w:b/>
                <w:bCs/>
                <w:noProof/>
                <w:color w:val="FF0000"/>
                <w:szCs w:val="28"/>
                <w:rtl/>
              </w:rPr>
              <w:t xml:space="preserve"> عرب، بهارلو،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نانلو،</w:t>
            </w:r>
            <w:r w:rsidR="003D18B3" w:rsidRPr="004B1789">
              <w:rPr>
                <w:rFonts w:cs="Adobe Arabic"/>
                <w:b/>
                <w:bCs/>
                <w:noProof/>
                <w:color w:val="FF0000"/>
                <w:szCs w:val="28"/>
                <w:rtl/>
              </w:rPr>
              <w:t xml:space="preserve"> نفر و باصر</w:t>
            </w:r>
            <w:r w:rsidR="003D18B3" w:rsidRPr="004B1789">
              <w:rPr>
                <w:rFonts w:cs="Adobe Arabic" w:hint="cs"/>
                <w:b/>
                <w:bCs/>
                <w:noProof/>
                <w:color w:val="FF0000"/>
                <w:szCs w:val="28"/>
                <w:rtl/>
              </w:rPr>
              <w:t>ی</w:t>
            </w:r>
            <w:r w:rsidR="003D18B3" w:rsidRPr="004B1789">
              <w:rPr>
                <w:rFonts w:cs="Adobe Arabic"/>
                <w:b/>
                <w:bCs/>
                <w:noProof/>
                <w:color w:val="FF0000"/>
                <w:szCs w:val="28"/>
                <w:rtl/>
              </w:rPr>
              <w:t>) که توسط دولت مرکز</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و به و</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ژه</w:t>
            </w:r>
            <w:r w:rsidR="003D18B3" w:rsidRPr="004B1789">
              <w:rPr>
                <w:rFonts w:cs="Adobe Arabic"/>
                <w:b/>
                <w:bCs/>
                <w:noProof/>
                <w:color w:val="FF0000"/>
                <w:szCs w:val="28"/>
                <w:rtl/>
              </w:rPr>
              <w:t xml:space="preserve"> انگل</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س</w:t>
            </w:r>
            <w:r w:rsidR="003D18B3" w:rsidRPr="004B1789">
              <w:rPr>
                <w:rFonts w:cs="Adobe Arabic"/>
                <w:b/>
                <w:bCs/>
                <w:noProof/>
                <w:color w:val="FF0000"/>
                <w:szCs w:val="28"/>
                <w:rtl/>
              </w:rPr>
              <w:t xml:space="preserve"> برا</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مقابله با نفوذ قشقا</w:t>
            </w:r>
            <w:r w:rsidR="003D18B3" w:rsidRPr="004B1789">
              <w:rPr>
                <w:rFonts w:cs="Adobe Arabic" w:hint="cs"/>
                <w:b/>
                <w:bCs/>
                <w:noProof/>
                <w:color w:val="FF0000"/>
                <w:szCs w:val="28"/>
                <w:rtl/>
              </w:rPr>
              <w:t>یی‌</w:t>
            </w:r>
            <w:r w:rsidR="003D18B3" w:rsidRPr="004B1789">
              <w:rPr>
                <w:rFonts w:cs="Adobe Arabic" w:hint="eastAsia"/>
                <w:b/>
                <w:bCs/>
                <w:noProof/>
                <w:color w:val="FF0000"/>
                <w:szCs w:val="28"/>
                <w:rtl/>
              </w:rPr>
              <w:t>ها</w:t>
            </w:r>
            <w:r w:rsidR="003D18B3" w:rsidRPr="004B1789">
              <w:rPr>
                <w:rFonts w:cs="Adobe Arabic"/>
                <w:b/>
                <w:bCs/>
                <w:noProof/>
                <w:color w:val="FF0000"/>
                <w:szCs w:val="28"/>
                <w:rtl/>
              </w:rPr>
              <w:t xml:space="preserve"> تقو</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ت</w:t>
            </w:r>
            <w:r w:rsidR="003D18B3" w:rsidRPr="004B1789">
              <w:rPr>
                <w:rFonts w:cs="Adobe Arabic"/>
                <w:b/>
                <w:bCs/>
                <w:noProof/>
                <w:color w:val="FF0000"/>
                <w:szCs w:val="28"/>
                <w:rtl/>
              </w:rPr>
              <w:t xml:space="preserve"> م</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شد،</w:t>
            </w:r>
            <w:r w:rsidR="003D18B3" w:rsidRPr="004B1789">
              <w:rPr>
                <w:rFonts w:cs="Adobe Arabic"/>
                <w:b/>
                <w:bCs/>
                <w:noProof/>
                <w:color w:val="FF0000"/>
                <w:szCs w:val="28"/>
                <w:rtl/>
              </w:rPr>
              <w:t xml:space="preserve"> به عنوان رق</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ب</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جد</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برا</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قشقا</w:t>
            </w:r>
            <w:r w:rsidR="003D18B3" w:rsidRPr="004B1789">
              <w:rPr>
                <w:rFonts w:cs="Adobe Arabic" w:hint="cs"/>
                <w:b/>
                <w:bCs/>
                <w:noProof/>
                <w:color w:val="FF0000"/>
                <w:szCs w:val="28"/>
                <w:rtl/>
              </w:rPr>
              <w:t>یی‌</w:t>
            </w:r>
            <w:r w:rsidR="003D18B3" w:rsidRPr="004B1789">
              <w:rPr>
                <w:rFonts w:cs="Adobe Arabic" w:hint="eastAsia"/>
                <w:b/>
                <w:bCs/>
                <w:noProof/>
                <w:color w:val="FF0000"/>
                <w:szCs w:val="28"/>
                <w:rtl/>
              </w:rPr>
              <w:t>ها</w:t>
            </w:r>
            <w:r w:rsidR="003D18B3" w:rsidRPr="004B1789">
              <w:rPr>
                <w:rFonts w:cs="Adobe Arabic"/>
                <w:b/>
                <w:bCs/>
                <w:noProof/>
                <w:color w:val="FF0000"/>
                <w:szCs w:val="28"/>
                <w:rtl/>
              </w:rPr>
              <w:t xml:space="preserve"> در منطقه ظهور کرد.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w:t>
            </w:r>
            <w:r w:rsidR="003D18B3" w:rsidRPr="004B1789">
              <w:rPr>
                <w:rFonts w:cs="Adobe Arabic"/>
                <w:b/>
                <w:bCs/>
                <w:noProof/>
                <w:color w:val="FF0000"/>
                <w:szCs w:val="28"/>
                <w:rtl/>
              </w:rPr>
              <w:t xml:space="preserve"> اتحاد</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ه</w:t>
            </w:r>
            <w:r w:rsidR="003D18B3" w:rsidRPr="004B1789">
              <w:rPr>
                <w:rFonts w:cs="Adobe Arabic"/>
                <w:b/>
                <w:bCs/>
                <w:noProof/>
                <w:color w:val="FF0000"/>
                <w:szCs w:val="28"/>
                <w:rtl/>
              </w:rPr>
              <w:t xml:space="preserve">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ل</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w:t>
            </w:r>
            <w:r w:rsidR="003D18B3" w:rsidRPr="004B1789">
              <w:rPr>
                <w:rFonts w:cs="Adobe Arabic"/>
                <w:b/>
                <w:bCs/>
                <w:noProof/>
                <w:color w:val="FF0000"/>
                <w:szCs w:val="28"/>
                <w:rtl/>
              </w:rPr>
              <w:t xml:space="preserve"> که عمدتاً کوچ‌نش</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w:t>
            </w:r>
            <w:r w:rsidR="003D18B3" w:rsidRPr="004B1789">
              <w:rPr>
                <w:rFonts w:cs="Adobe Arabic"/>
                <w:b/>
                <w:bCs/>
                <w:noProof/>
                <w:color w:val="FF0000"/>
                <w:szCs w:val="28"/>
                <w:rtl/>
              </w:rPr>
              <w:t xml:space="preserve"> بودند، به </w:t>
            </w:r>
            <w:r w:rsidR="003D18B3" w:rsidRPr="004B1789">
              <w:rPr>
                <w:rFonts w:cs="Adobe Arabic" w:hint="eastAsia"/>
                <w:b/>
                <w:bCs/>
                <w:noProof/>
                <w:color w:val="FF0000"/>
                <w:szCs w:val="28"/>
                <w:rtl/>
              </w:rPr>
              <w:t>عنوان</w:t>
            </w:r>
            <w:r w:rsidR="003D18B3" w:rsidRPr="004B1789">
              <w:rPr>
                <w:rFonts w:cs="Adobe Arabic"/>
                <w:b/>
                <w:bCs/>
                <w:noProof/>
                <w:color w:val="FF0000"/>
                <w:szCs w:val="28"/>
                <w:rtl/>
              </w:rPr>
              <w:t xml:space="preserve"> ابزار</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برا</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جاد</w:t>
            </w:r>
            <w:r w:rsidR="003D18B3" w:rsidRPr="004B1789">
              <w:rPr>
                <w:rFonts w:cs="Adobe Arabic"/>
                <w:b/>
                <w:bCs/>
                <w:noProof/>
                <w:color w:val="FF0000"/>
                <w:szCs w:val="28"/>
                <w:rtl/>
              </w:rPr>
              <w:t xml:space="preserve"> توازن قوا در برابر قدرت روزافزون صولت‌الدوله قشقا</w:t>
            </w:r>
            <w:r w:rsidR="003D18B3" w:rsidRPr="004B1789">
              <w:rPr>
                <w:rFonts w:cs="Adobe Arabic" w:hint="cs"/>
                <w:b/>
                <w:bCs/>
                <w:noProof/>
                <w:color w:val="FF0000"/>
                <w:szCs w:val="28"/>
                <w:rtl/>
              </w:rPr>
              <w:t>یی</w:t>
            </w:r>
            <w:r w:rsidR="003D18B3" w:rsidRPr="004B1789">
              <w:rPr>
                <w:rFonts w:cs="Adobe Arabic"/>
                <w:b/>
                <w:bCs/>
                <w:noProof/>
                <w:color w:val="FF0000"/>
                <w:szCs w:val="28"/>
                <w:rtl/>
              </w:rPr>
              <w:t xml:space="preserve"> به کار گرفته م</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شد</w:t>
            </w:r>
            <w:r w:rsidR="003D18B3" w:rsidRPr="004B1789">
              <w:rPr>
                <w:rFonts w:cs="Adobe Arabic"/>
                <w:b/>
                <w:bCs/>
                <w:noProof/>
                <w:color w:val="FF0000"/>
                <w:szCs w:val="28"/>
                <w:rtl/>
              </w:rPr>
              <w:t xml:space="preserve"> و به طور غ</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رمستق</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م</w:t>
            </w:r>
            <w:r w:rsidR="003D18B3" w:rsidRPr="004B1789">
              <w:rPr>
                <w:rFonts w:cs="Adobe Arabic"/>
                <w:b/>
                <w:bCs/>
                <w:noProof/>
                <w:color w:val="FF0000"/>
                <w:szCs w:val="28"/>
                <w:rtl/>
              </w:rPr>
              <w:t xml:space="preserve"> به تحک</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م</w:t>
            </w:r>
            <w:r w:rsidR="003D18B3" w:rsidRPr="004B1789">
              <w:rPr>
                <w:rFonts w:cs="Adobe Arabic"/>
                <w:b/>
                <w:bCs/>
                <w:noProof/>
                <w:color w:val="FF0000"/>
                <w:szCs w:val="28"/>
                <w:rtl/>
              </w:rPr>
              <w:t xml:space="preserve"> موقع</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ت</w:t>
            </w:r>
            <w:r w:rsidR="003D18B3" w:rsidRPr="004B1789">
              <w:rPr>
                <w:rFonts w:cs="Adobe Arabic"/>
                <w:b/>
                <w:bCs/>
                <w:noProof/>
                <w:color w:val="FF0000"/>
                <w:szCs w:val="28"/>
                <w:rtl/>
              </w:rPr>
              <w:t xml:space="preserve"> قوام‌الملک در ش</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راز</w:t>
            </w:r>
            <w:r w:rsidR="003D18B3" w:rsidRPr="004B1789">
              <w:rPr>
                <w:rFonts w:cs="Adobe Arabic"/>
                <w:b/>
                <w:bCs/>
                <w:noProof/>
                <w:color w:val="FF0000"/>
                <w:szCs w:val="28"/>
                <w:rtl/>
              </w:rPr>
              <w:t xml:space="preserve"> کمک م</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کرد</w:t>
            </w:r>
            <w:r w:rsidR="003D18B3" w:rsidRPr="004B1789">
              <w:rPr>
                <w:rFonts w:cs="Adobe Arabic"/>
                <w:b/>
                <w:bCs/>
                <w:noProof/>
                <w:color w:val="FF0000"/>
                <w:szCs w:val="28"/>
                <w:rtl/>
              </w:rPr>
              <w:t>. بنابرا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w:t>
            </w:r>
            <w:r w:rsidR="003D18B3" w:rsidRPr="004B1789">
              <w:rPr>
                <w:rFonts w:cs="Adobe Arabic"/>
                <w:b/>
                <w:bCs/>
                <w:noProof/>
                <w:color w:val="FF0000"/>
                <w:szCs w:val="28"/>
                <w:rtl/>
              </w:rPr>
              <w:t xml:space="preserve"> رقابت ب</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ن</w:t>
            </w:r>
            <w:r w:rsidR="003D18B3" w:rsidRPr="004B1789">
              <w:rPr>
                <w:rFonts w:cs="Adobe Arabic"/>
                <w:b/>
                <w:bCs/>
                <w:noProof/>
                <w:color w:val="FF0000"/>
                <w:szCs w:val="28"/>
                <w:rtl/>
              </w:rPr>
              <w:t xml:space="preserve"> قشقا</w:t>
            </w:r>
            <w:r w:rsidR="003D18B3" w:rsidRPr="004B1789">
              <w:rPr>
                <w:rFonts w:cs="Adobe Arabic" w:hint="cs"/>
                <w:b/>
                <w:bCs/>
                <w:noProof/>
                <w:color w:val="FF0000"/>
                <w:szCs w:val="28"/>
                <w:rtl/>
              </w:rPr>
              <w:t>یی‌</w:t>
            </w:r>
            <w:r w:rsidR="003D18B3" w:rsidRPr="004B1789">
              <w:rPr>
                <w:rFonts w:cs="Adobe Arabic" w:hint="eastAsia"/>
                <w:b/>
                <w:bCs/>
                <w:noProof/>
                <w:color w:val="FF0000"/>
                <w:szCs w:val="28"/>
                <w:rtl/>
              </w:rPr>
              <w:t>ها</w:t>
            </w:r>
            <w:r w:rsidR="003D18B3" w:rsidRPr="004B1789">
              <w:rPr>
                <w:rFonts w:cs="Adobe Arabic"/>
                <w:b/>
                <w:bCs/>
                <w:noProof/>
                <w:color w:val="FF0000"/>
                <w:szCs w:val="28"/>
                <w:rtl/>
              </w:rPr>
              <w:t xml:space="preserve"> و ا</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لات</w:t>
            </w:r>
            <w:r w:rsidR="003D18B3" w:rsidRPr="004B1789">
              <w:rPr>
                <w:rFonts w:cs="Adobe Arabic"/>
                <w:b/>
                <w:bCs/>
                <w:noProof/>
                <w:color w:val="FF0000"/>
                <w:szCs w:val="28"/>
                <w:rtl/>
              </w:rPr>
              <w:t xml:space="preserve"> خمسه، </w:t>
            </w:r>
            <w:r w:rsidR="003D18B3" w:rsidRPr="004B1789">
              <w:rPr>
                <w:rFonts w:cs="Adobe Arabic" w:hint="cs"/>
                <w:b/>
                <w:bCs/>
                <w:noProof/>
                <w:color w:val="FF0000"/>
                <w:szCs w:val="28"/>
                <w:rtl/>
              </w:rPr>
              <w:t>ی</w:t>
            </w:r>
            <w:r w:rsidR="003D18B3" w:rsidRPr="004B1789">
              <w:rPr>
                <w:rFonts w:cs="Adobe Arabic" w:hint="eastAsia"/>
                <w:b/>
                <w:bCs/>
                <w:noProof/>
                <w:color w:val="FF0000"/>
                <w:szCs w:val="28"/>
                <w:rtl/>
              </w:rPr>
              <w:t>ک</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از محورها</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اصل</w:t>
            </w:r>
            <w:r w:rsidR="003D18B3" w:rsidRPr="004B1789">
              <w:rPr>
                <w:rFonts w:cs="Adobe Arabic" w:hint="cs"/>
                <w:b/>
                <w:bCs/>
                <w:noProof/>
                <w:color w:val="FF0000"/>
                <w:szCs w:val="28"/>
                <w:rtl/>
              </w:rPr>
              <w:t>ی</w:t>
            </w:r>
            <w:r w:rsidR="003D18B3" w:rsidRPr="004B1789">
              <w:rPr>
                <w:rFonts w:cs="Adobe Arabic"/>
                <w:b/>
                <w:bCs/>
                <w:noProof/>
                <w:color w:val="FF0000"/>
                <w:szCs w:val="28"/>
                <w:rtl/>
              </w:rPr>
              <w:t xml:space="preserve"> تنش در فارس دوره</w:t>
            </w:r>
            <w:r w:rsidR="00BF6434" w:rsidRPr="004B1789">
              <w:rPr>
                <w:rFonts w:cs="Adobe Arabic" w:hint="cs"/>
                <w:b/>
                <w:bCs/>
                <w:noProof/>
                <w:color w:val="FF0000"/>
                <w:szCs w:val="28"/>
                <w:rtl/>
              </w:rPr>
              <w:t>‌ی</w:t>
            </w:r>
            <w:r w:rsidR="003D18B3" w:rsidRPr="004B1789">
              <w:rPr>
                <w:rFonts w:cs="Adobe Arabic"/>
                <w:b/>
                <w:bCs/>
                <w:noProof/>
                <w:color w:val="FF0000"/>
                <w:szCs w:val="28"/>
                <w:rtl/>
              </w:rPr>
              <w:t xml:space="preserve"> مشروطه و پس ا</w:t>
            </w:r>
            <w:r w:rsidR="003D18B3" w:rsidRPr="004B1789">
              <w:rPr>
                <w:rFonts w:cs="Adobe Arabic" w:hint="eastAsia"/>
                <w:b/>
                <w:bCs/>
                <w:noProof/>
                <w:color w:val="FF0000"/>
                <w:szCs w:val="28"/>
                <w:rtl/>
              </w:rPr>
              <w:t>ز</w:t>
            </w:r>
            <w:r w:rsidR="003D18B3" w:rsidRPr="004B1789">
              <w:rPr>
                <w:rFonts w:cs="Adobe Arabic"/>
                <w:b/>
                <w:bCs/>
                <w:noProof/>
                <w:color w:val="FF0000"/>
                <w:szCs w:val="28"/>
                <w:rtl/>
              </w:rPr>
              <w:t xml:space="preserve"> آن بود</w:t>
            </w:r>
            <w:r w:rsidR="004B1789" w:rsidRPr="004B1789">
              <w:rPr>
                <w:rFonts w:cs="Adobe Arabic" w:hint="cs"/>
                <w:b/>
                <w:bCs/>
                <w:noProof/>
                <w:color w:val="FF0000"/>
                <w:szCs w:val="28"/>
                <w:rtl/>
              </w:rPr>
              <w:t>.</w:t>
            </w:r>
          </w:p>
        </w:tc>
      </w:tr>
    </w:tbl>
    <w:p w14:paraId="37DEB0AC" w14:textId="77777777" w:rsidR="00030724" w:rsidRDefault="00030724" w:rsidP="00A7591F">
      <w:pPr>
        <w:bidi/>
        <w:jc w:val="left"/>
        <w:rPr>
          <w:sz w:val="14"/>
          <w:szCs w:val="10"/>
          <w:rtl/>
        </w:rPr>
        <w:sectPr w:rsidR="00030724" w:rsidSect="00252C5F">
          <w:headerReference w:type="default" r:id="rId9"/>
          <w:footerReference w:type="default" r:id="rId10"/>
          <w:pgSz w:w="11906" w:h="16838" w:code="9"/>
          <w:pgMar w:top="720" w:right="720" w:bottom="720" w:left="720" w:header="680" w:footer="720" w:gutter="0"/>
          <w:cols w:space="720"/>
          <w:docGrid w:linePitch="381"/>
        </w:sectPr>
      </w:pPr>
    </w:p>
    <w:tbl>
      <w:tblPr>
        <w:tblStyle w:val="PlainTable1"/>
        <w:bidiVisual/>
        <w:tblW w:w="4656" w:type="pct"/>
        <w:tblCellMar>
          <w:top w:w="28" w:type="dxa"/>
          <w:bottom w:w="28" w:type="dxa"/>
        </w:tblCellMar>
        <w:tblLook w:val="0400" w:firstRow="0" w:lastRow="0" w:firstColumn="0" w:lastColumn="0" w:noHBand="0" w:noVBand="1"/>
      </w:tblPr>
      <w:tblGrid>
        <w:gridCol w:w="9737"/>
      </w:tblGrid>
      <w:tr w:rsidR="0029792F" w:rsidRPr="00802FE6" w14:paraId="4AB4E5CC" w14:textId="77777777" w:rsidTr="0016473B">
        <w:trPr>
          <w:cnfStyle w:val="000000100000" w:firstRow="0" w:lastRow="0" w:firstColumn="0" w:lastColumn="0" w:oddVBand="0" w:evenVBand="0" w:oddHBand="1" w:evenHBand="0" w:firstRowFirstColumn="0" w:firstRowLastColumn="0" w:lastRowFirstColumn="0" w:lastRowLastColumn="0"/>
          <w:trHeight w:val="234"/>
        </w:trPr>
        <w:tc>
          <w:tcPr>
            <w:tcW w:w="5000" w:type="pct"/>
            <w:shd w:val="clear" w:color="auto" w:fill="000000" w:themeFill="text1"/>
            <w:vAlign w:val="center"/>
          </w:tcPr>
          <w:p w14:paraId="752C974A" w14:textId="77777777" w:rsidR="0029792F" w:rsidRPr="00071A63" w:rsidRDefault="008B3E24" w:rsidP="00A7591F">
            <w:pPr>
              <w:bidi/>
              <w:jc w:val="left"/>
              <w:rPr>
                <w:rFonts w:cs="Adobe Arabic"/>
                <w:b/>
                <w:bCs/>
                <w:i/>
                <w:iCs/>
                <w:sz w:val="32"/>
                <w:szCs w:val="32"/>
                <w:rtl/>
              </w:rPr>
            </w:pPr>
            <w:r>
              <w:rPr>
                <w:rFonts w:cs="Adobe Arabic" w:hint="cs"/>
                <w:b/>
                <w:bCs/>
                <w:sz w:val="32"/>
                <w:szCs w:val="32"/>
                <w:rtl/>
              </w:rPr>
              <w:lastRenderedPageBreak/>
              <w:t>زیست آشکار</w:t>
            </w:r>
          </w:p>
        </w:tc>
      </w:tr>
      <w:tr w:rsidR="003C0812" w:rsidRPr="00802FE6" w14:paraId="0A5C2EAC" w14:textId="77777777" w:rsidTr="0016473B">
        <w:trPr>
          <w:trHeight w:val="833"/>
        </w:trPr>
        <w:tc>
          <w:tcPr>
            <w:tcW w:w="5000" w:type="pct"/>
          </w:tcPr>
          <w:p w14:paraId="45ED881F" w14:textId="232F5787" w:rsidR="00B37AB8" w:rsidRDefault="003C0812" w:rsidP="00A7591F">
            <w:pPr>
              <w:bidi/>
              <w:jc w:val="left"/>
              <w:rPr>
                <w:rFonts w:cs="Adobe Arabic"/>
                <w:szCs w:val="28"/>
                <w:rtl/>
              </w:rPr>
            </w:pPr>
            <w:r w:rsidRPr="00802FE6">
              <w:rPr>
                <w:rFonts w:cs="Adobe Arabic"/>
                <w:b/>
                <w:bCs/>
                <w:szCs w:val="28"/>
                <w:rtl/>
              </w:rPr>
              <w:t xml:space="preserve">مشخصات جسمانی: </w:t>
            </w:r>
            <w:r w:rsidRPr="00802FE6">
              <w:rPr>
                <w:rFonts w:cs="Adobe Arabic"/>
                <w:szCs w:val="28"/>
                <w:rtl/>
              </w:rPr>
              <w:t>(ظاهر، رفتار، لحن و صدا، چشم‌ها و...)</w:t>
            </w:r>
          </w:p>
          <w:p w14:paraId="6F8DCDCB" w14:textId="7869459D" w:rsidR="00C32C61" w:rsidRPr="004B1789" w:rsidRDefault="005E3308" w:rsidP="004B1789">
            <w:pPr>
              <w:bidi/>
              <w:jc w:val="left"/>
              <w:rPr>
                <w:rFonts w:cs="Adobe Arabic"/>
                <w:b/>
                <w:bCs/>
                <w:color w:val="FF0000"/>
                <w:szCs w:val="28"/>
                <w:rtl/>
                <w:lang w:bidi="fa-IR"/>
              </w:rPr>
            </w:pPr>
            <w:r w:rsidRPr="004B1789">
              <w:rPr>
                <w:rFonts w:cs="Adobe Arabic" w:hint="cs"/>
                <w:b/>
                <w:bCs/>
                <w:color w:val="FF0000"/>
                <w:szCs w:val="28"/>
                <w:rtl/>
                <w:lang w:bidi="fa-IR"/>
              </w:rPr>
              <w:t>صولت قدِّ ب</w:t>
            </w:r>
            <w:r w:rsidR="002A4EEF" w:rsidRPr="004B1789">
              <w:rPr>
                <w:rFonts w:cs="Adobe Arabic" w:hint="cs"/>
                <w:b/>
                <w:bCs/>
                <w:color w:val="FF0000"/>
                <w:szCs w:val="28"/>
                <w:rtl/>
                <w:lang w:bidi="fa-IR"/>
              </w:rPr>
              <w:t>لندی دارد و سبیلی پرپشت که تقریباً فاصله‏ی میانِ دو گوشش را به طورِ کامل پوشانده است.</w:t>
            </w:r>
            <w:r w:rsidR="00C62A77" w:rsidRPr="004B1789">
              <w:rPr>
                <w:rFonts w:cs="Adobe Arabic" w:hint="cs"/>
                <w:b/>
                <w:bCs/>
                <w:color w:val="FF0000"/>
                <w:szCs w:val="28"/>
                <w:rtl/>
                <w:lang w:bidi="fa-IR"/>
              </w:rPr>
              <w:t xml:space="preserve"> اندامی ورزیده و قوی دارد.</w:t>
            </w:r>
            <w:r w:rsidR="002A4EEF" w:rsidRPr="004B1789">
              <w:rPr>
                <w:rFonts w:cs="Adobe Arabic" w:hint="cs"/>
                <w:b/>
                <w:bCs/>
                <w:color w:val="FF0000"/>
                <w:szCs w:val="28"/>
                <w:rtl/>
                <w:lang w:bidi="fa-IR"/>
              </w:rPr>
              <w:t xml:space="preserve"> صدای رسا، هیبتِ ایلی و چشمانی که بیش از هر چیز، خشم و اقتدار در آن نمایان است، از او یک رهبرِ ایلیِ کامل ساخته است.</w:t>
            </w:r>
            <w:r w:rsidR="00BF6434" w:rsidRPr="004B1789">
              <w:rPr>
                <w:rFonts w:cs="Adobe Arabic" w:hint="cs"/>
                <w:b/>
                <w:bCs/>
                <w:color w:val="FF0000"/>
                <w:szCs w:val="28"/>
                <w:rtl/>
                <w:lang w:bidi="fa-IR"/>
              </w:rPr>
              <w:t xml:space="preserve"> گویا فقط خدیجه‌بی‌بی و خورشید می‌توانند او را به خنده اندازند، جز این</w:t>
            </w:r>
            <w:r w:rsidR="004B1789" w:rsidRPr="004B1789">
              <w:rPr>
                <w:rFonts w:cs="Adobe Arabic" w:hint="cs"/>
                <w:b/>
                <w:bCs/>
                <w:color w:val="FF0000"/>
                <w:szCs w:val="28"/>
                <w:rtl/>
                <w:lang w:bidi="fa-IR"/>
              </w:rPr>
              <w:t xml:space="preserve"> دو کسی لبخند صولت را ندیده است.</w:t>
            </w:r>
            <w:r w:rsidR="004A50D1" w:rsidRPr="004B1789">
              <w:rPr>
                <w:rFonts w:cs="Adobe Arabic" w:hint="cs"/>
                <w:b/>
                <w:bCs/>
                <w:color w:val="FF0000"/>
                <w:szCs w:val="28"/>
                <w:rtl/>
                <w:lang w:bidi="fa-IR"/>
              </w:rPr>
              <w:t xml:space="preserve"> </w:t>
            </w:r>
            <w:r w:rsidR="002A4EEF" w:rsidRPr="004B1789">
              <w:rPr>
                <w:rFonts w:cs="Adobe Arabic" w:hint="cs"/>
                <w:b/>
                <w:bCs/>
                <w:color w:val="FF0000"/>
                <w:szCs w:val="28"/>
                <w:rtl/>
                <w:lang w:bidi="fa-IR"/>
              </w:rPr>
              <w:t>لباسِ محلی</w:t>
            </w:r>
            <w:r w:rsidR="00676586" w:rsidRPr="004B1789">
              <w:rPr>
                <w:rFonts w:cs="Adobe Arabic" w:hint="cs"/>
                <w:b/>
                <w:bCs/>
                <w:color w:val="FF0000"/>
                <w:szCs w:val="28"/>
                <w:rtl/>
                <w:lang w:bidi="fa-IR"/>
              </w:rPr>
              <w:t>ِ بر تن</w:t>
            </w:r>
            <w:r w:rsidR="002A4EEF" w:rsidRPr="004B1789">
              <w:rPr>
                <w:rFonts w:cs="Adobe Arabic" w:hint="cs"/>
                <w:b/>
                <w:bCs/>
                <w:color w:val="FF0000"/>
                <w:szCs w:val="28"/>
                <w:rtl/>
                <w:lang w:bidi="fa-IR"/>
              </w:rPr>
              <w:t>، کلاهِ دوگوشِ قشقایی</w:t>
            </w:r>
            <w:r w:rsidR="00676586" w:rsidRPr="004B1789">
              <w:rPr>
                <w:rFonts w:cs="Adobe Arabic" w:hint="cs"/>
                <w:b/>
                <w:bCs/>
                <w:color w:val="FF0000"/>
                <w:szCs w:val="28"/>
                <w:rtl/>
                <w:lang w:bidi="fa-IR"/>
              </w:rPr>
              <w:t>ِ بر سر</w:t>
            </w:r>
            <w:r w:rsidR="002A4EEF" w:rsidRPr="004B1789">
              <w:rPr>
                <w:rFonts w:cs="Adobe Arabic" w:hint="cs"/>
                <w:b/>
                <w:bCs/>
                <w:color w:val="FF0000"/>
                <w:szCs w:val="28"/>
                <w:rtl/>
                <w:lang w:bidi="fa-IR"/>
              </w:rPr>
              <w:t xml:space="preserve"> </w:t>
            </w:r>
            <w:r w:rsidR="00676586" w:rsidRPr="004B1789">
              <w:rPr>
                <w:rFonts w:cs="Adobe Arabic" w:hint="cs"/>
                <w:b/>
                <w:bCs/>
                <w:color w:val="FF0000"/>
                <w:szCs w:val="28"/>
                <w:rtl/>
                <w:lang w:bidi="fa-IR"/>
              </w:rPr>
              <w:t xml:space="preserve">و چکمه‏هایِ همیشه براقش، اُبُّهت و نظمی نظامی به او بخشیده است. </w:t>
            </w:r>
            <w:r w:rsidR="004A50D1" w:rsidRPr="004B1789">
              <w:rPr>
                <w:rFonts w:cs="Adobe Arabic" w:hint="cs"/>
                <w:b/>
                <w:bCs/>
                <w:color w:val="FF0000"/>
                <w:szCs w:val="28"/>
                <w:rtl/>
                <w:lang w:bidi="fa-IR"/>
              </w:rPr>
              <w:t>اسب سوار و تیراندازی ماهر است و مهارت و سرعتِ مثال زدنیِ او در کار با تفنگِ برنو در ایلِ قشقایی زبانزد است.</w:t>
            </w:r>
            <w:r w:rsidR="00C32C61" w:rsidRPr="004B1789">
              <w:rPr>
                <w:rFonts w:cs="Adobe Arabic" w:hint="cs"/>
                <w:b/>
                <w:bCs/>
                <w:color w:val="FF0000"/>
                <w:szCs w:val="28"/>
                <w:rtl/>
                <w:lang w:bidi="fa-IR"/>
              </w:rPr>
              <w:t xml:space="preserve"> بسیار کم صحبت است و معمولاً خواسته‏هایش از زیر دستانش را با ایما و اشاره بیان می‏کند</w:t>
            </w:r>
            <w:r w:rsidR="007B7EB3" w:rsidRPr="004B1789">
              <w:rPr>
                <w:rFonts w:cs="Adobe Arabic" w:hint="cs"/>
                <w:b/>
                <w:bCs/>
                <w:color w:val="FF0000"/>
                <w:szCs w:val="28"/>
                <w:rtl/>
                <w:lang w:bidi="fa-IR"/>
              </w:rPr>
              <w:t>. علی رغمِ آ</w:t>
            </w:r>
            <w:r w:rsidR="00C32C61" w:rsidRPr="004B1789">
              <w:rPr>
                <w:rFonts w:cs="Adobe Arabic" w:hint="cs"/>
                <w:b/>
                <w:bCs/>
                <w:color w:val="FF0000"/>
                <w:szCs w:val="28"/>
                <w:rtl/>
                <w:lang w:bidi="fa-IR"/>
              </w:rPr>
              <w:t>نکه ترک زبان است اما به دلیلِ ارتباطاتِ گسترده‏ای که از دورانِ کودکی، با شهر</w:t>
            </w:r>
            <w:r w:rsidR="008834E1" w:rsidRPr="004B1789">
              <w:rPr>
                <w:rFonts w:cs="Adobe Arabic" w:hint="cs"/>
                <w:b/>
                <w:bCs/>
                <w:color w:val="FF0000"/>
                <w:szCs w:val="28"/>
                <w:rtl/>
                <w:lang w:bidi="fa-IR"/>
              </w:rPr>
              <w:t xml:space="preserve"> و شهرنشینان داشته است، به زبانِ</w:t>
            </w:r>
            <w:r w:rsidR="00C32C61" w:rsidRPr="004B1789">
              <w:rPr>
                <w:rFonts w:cs="Adobe Arabic" w:hint="cs"/>
                <w:b/>
                <w:bCs/>
                <w:color w:val="FF0000"/>
                <w:szCs w:val="28"/>
                <w:rtl/>
                <w:lang w:bidi="fa-IR"/>
              </w:rPr>
              <w:t xml:space="preserve"> فارسی بسیار مسلط است و وقتی زبان به خطابه و یا قلم به نگارش به زبانِ فارسی می‏گمارد، فصاحتی عیان در ادبیاتش نمایان است.</w:t>
            </w:r>
          </w:p>
          <w:p w14:paraId="7BF1E7F2" w14:textId="7060135A" w:rsidR="003C0812" w:rsidRPr="009E29F3" w:rsidRDefault="003C0812" w:rsidP="004B1789">
            <w:pPr>
              <w:bidi/>
              <w:jc w:val="left"/>
              <w:rPr>
                <w:rFonts w:cs="Adobe Arabic"/>
                <w:b/>
                <w:bCs/>
                <w:color w:val="00B0F0"/>
                <w:szCs w:val="28"/>
                <w:rtl/>
              </w:rPr>
            </w:pPr>
          </w:p>
        </w:tc>
      </w:tr>
      <w:tr w:rsidR="003C0812" w:rsidRPr="00802FE6" w14:paraId="27001FDD" w14:textId="77777777" w:rsidTr="0016473B">
        <w:trPr>
          <w:cnfStyle w:val="000000100000" w:firstRow="0" w:lastRow="0" w:firstColumn="0" w:lastColumn="0" w:oddVBand="0" w:evenVBand="0" w:oddHBand="1" w:evenHBand="0" w:firstRowFirstColumn="0" w:firstRowLastColumn="0" w:lastRowFirstColumn="0" w:lastRowLastColumn="0"/>
          <w:trHeight w:val="833"/>
        </w:trPr>
        <w:tc>
          <w:tcPr>
            <w:tcW w:w="5000" w:type="pct"/>
          </w:tcPr>
          <w:p w14:paraId="0D77246D" w14:textId="1F97EEB3" w:rsidR="003C0812" w:rsidRDefault="003C0812" w:rsidP="00A7591F">
            <w:pPr>
              <w:bidi/>
              <w:jc w:val="left"/>
              <w:rPr>
                <w:rFonts w:cs="Adobe Arabic"/>
                <w:szCs w:val="28"/>
                <w:rtl/>
              </w:rPr>
            </w:pPr>
            <w:r w:rsidRPr="00802FE6">
              <w:rPr>
                <w:rFonts w:cs="Adobe Arabic"/>
                <w:b/>
                <w:bCs/>
                <w:szCs w:val="28"/>
                <w:rtl/>
              </w:rPr>
              <w:t xml:space="preserve">درآمدش از کجا تأمین می‌شود؟ </w:t>
            </w:r>
            <w:r w:rsidRPr="00802FE6">
              <w:rPr>
                <w:rFonts w:cs="Adobe Arabic"/>
                <w:szCs w:val="28"/>
                <w:rtl/>
              </w:rPr>
              <w:t>(کسب و کار یا چیز دیگر)</w:t>
            </w:r>
          </w:p>
          <w:p w14:paraId="2EBD15F5" w14:textId="42354E6B" w:rsidR="003C0812" w:rsidRPr="009D094E" w:rsidRDefault="002D52E2" w:rsidP="009D094E">
            <w:pPr>
              <w:bidi/>
              <w:jc w:val="left"/>
              <w:rPr>
                <w:rFonts w:cs="Adobe Arabic"/>
                <w:b/>
                <w:bCs/>
                <w:szCs w:val="28"/>
                <w:rtl/>
              </w:rPr>
            </w:pPr>
            <w:r w:rsidRPr="009D094E">
              <w:rPr>
                <w:rFonts w:cs="Adobe Arabic" w:hint="cs"/>
                <w:b/>
                <w:bCs/>
                <w:color w:val="FF0000"/>
                <w:szCs w:val="28"/>
                <w:rtl/>
                <w:lang w:bidi="fa-IR"/>
              </w:rPr>
              <w:t xml:space="preserve">تمامیِ زمین‏های کشاورزیِ ییلاقی و قشلاقیِ موردِ استفاده‏ی ایلِ قشقایی، تحتِ </w:t>
            </w:r>
            <w:r w:rsidR="000D74E1" w:rsidRPr="009D094E">
              <w:rPr>
                <w:rFonts w:cs="Adobe Arabic" w:hint="cs"/>
                <w:b/>
                <w:bCs/>
                <w:color w:val="FF0000"/>
                <w:szCs w:val="28"/>
                <w:rtl/>
                <w:lang w:bidi="fa-IR"/>
              </w:rPr>
              <w:t>تسلطِ او قرار دارد و مالیات‏های سالیانه</w:t>
            </w:r>
            <w:r w:rsidR="000D74E1" w:rsidRPr="009D094E">
              <w:rPr>
                <w:rFonts w:cs="Adobe Arabic" w:hint="cs"/>
                <w:b/>
                <w:bCs/>
                <w:color w:val="FF0000"/>
                <w:szCs w:val="28"/>
                <w:rtl/>
                <w:cs/>
                <w:lang w:bidi="fa-IR"/>
              </w:rPr>
              <w:t>‎ی این زمین‏ها و همچنین مالیات هایی که شاملِ دار</w:t>
            </w:r>
            <w:r w:rsidR="009170F2" w:rsidRPr="009D094E">
              <w:rPr>
                <w:rFonts w:cs="Adobe Arabic" w:hint="cs"/>
                <w:b/>
                <w:bCs/>
                <w:color w:val="FF0000"/>
                <w:szCs w:val="28"/>
                <w:rtl/>
                <w:cs/>
                <w:lang w:bidi="fa-IR"/>
              </w:rPr>
              <w:t>ایی‏های دیگر ایل از جمله دام‏ها</w:t>
            </w:r>
            <w:r w:rsidR="000D74E1" w:rsidRPr="009D094E">
              <w:rPr>
                <w:rFonts w:cs="Adobe Arabic" w:hint="cs"/>
                <w:b/>
                <w:bCs/>
                <w:color w:val="FF0000"/>
                <w:szCs w:val="28"/>
                <w:rtl/>
                <w:cs/>
                <w:lang w:bidi="fa-IR"/>
              </w:rPr>
              <w:t xml:space="preserve"> می‏شود، ثروتی هنگفت ب</w:t>
            </w:r>
            <w:r w:rsidR="008834E1" w:rsidRPr="009D094E">
              <w:rPr>
                <w:rFonts w:cs="Adobe Arabic" w:hint="cs"/>
                <w:b/>
                <w:bCs/>
                <w:color w:val="FF0000"/>
                <w:szCs w:val="28"/>
                <w:rtl/>
                <w:cs/>
                <w:lang w:bidi="fa-IR"/>
              </w:rPr>
              <w:t>رای او به ارمغان آورده است. ایلِ</w:t>
            </w:r>
            <w:r w:rsidR="000D74E1" w:rsidRPr="009D094E">
              <w:rPr>
                <w:rFonts w:cs="Adobe Arabic" w:hint="cs"/>
                <w:b/>
                <w:bCs/>
                <w:color w:val="FF0000"/>
                <w:szCs w:val="28"/>
                <w:rtl/>
                <w:cs/>
                <w:lang w:bidi="fa-IR"/>
              </w:rPr>
              <w:t xml:space="preserve"> قشقایی</w:t>
            </w:r>
            <w:r w:rsidR="000D74E1" w:rsidRPr="009D094E">
              <w:rPr>
                <w:rFonts w:cs="Adobe Arabic" w:hint="cs"/>
                <w:b/>
                <w:bCs/>
                <w:color w:val="FF0000"/>
                <w:szCs w:val="28"/>
                <w:rtl/>
                <w:lang w:bidi="fa-IR"/>
              </w:rPr>
              <w:t xml:space="preserve"> همچنین به دلیل قرار گرفتن در یکی از مسیرهای تجاریِ اصلیِ جنوب ِ کشور، مراوداتِ تجاری</w:t>
            </w:r>
            <w:r w:rsidR="009170F2" w:rsidRPr="009D094E">
              <w:rPr>
                <w:rFonts w:cs="Adobe Arabic" w:hint="cs"/>
                <w:b/>
                <w:bCs/>
                <w:color w:val="FF0000"/>
                <w:szCs w:val="28"/>
                <w:rtl/>
                <w:lang w:bidi="fa-IR"/>
              </w:rPr>
              <w:t>ِ زیادی با تجارِ شهرنشین به ویژ</w:t>
            </w:r>
            <w:r w:rsidR="00E62B38" w:rsidRPr="009D094E">
              <w:rPr>
                <w:rFonts w:cs="Adobe Arabic" w:hint="cs"/>
                <w:b/>
                <w:bCs/>
                <w:color w:val="FF0000"/>
                <w:szCs w:val="28"/>
                <w:rtl/>
                <w:lang w:bidi="fa-IR"/>
              </w:rPr>
              <w:t xml:space="preserve">ه شیرازی‏ها، اصفهانی‏ها و لاری‏ها </w:t>
            </w:r>
            <w:r w:rsidR="000D74E1" w:rsidRPr="009D094E">
              <w:rPr>
                <w:rFonts w:cs="Adobe Arabic" w:hint="cs"/>
                <w:b/>
                <w:bCs/>
                <w:color w:val="FF0000"/>
                <w:szCs w:val="28"/>
                <w:rtl/>
                <w:lang w:bidi="fa-IR"/>
              </w:rPr>
              <w:t xml:space="preserve"> دارد و این داد و ستدها نیز </w:t>
            </w:r>
            <w:r w:rsidR="00330618" w:rsidRPr="009D094E">
              <w:rPr>
                <w:rFonts w:cs="Adobe Arabic" w:hint="cs"/>
                <w:b/>
                <w:bCs/>
                <w:color w:val="FF0000"/>
                <w:szCs w:val="28"/>
                <w:rtl/>
                <w:lang w:bidi="fa-IR"/>
              </w:rPr>
              <w:t>برای ایلخان، بسیار پرسود و نافع</w:t>
            </w:r>
            <w:r w:rsidR="00E62B38" w:rsidRPr="009D094E">
              <w:rPr>
                <w:rFonts w:cs="Adobe Arabic" w:hint="cs"/>
                <w:b/>
                <w:bCs/>
                <w:color w:val="FF0000"/>
                <w:szCs w:val="28"/>
                <w:rtl/>
                <w:lang w:bidi="fa-IR"/>
              </w:rPr>
              <w:t xml:space="preserve"> است. اکنون صولت آ</w:t>
            </w:r>
            <w:r w:rsidR="00330618" w:rsidRPr="009D094E">
              <w:rPr>
                <w:rFonts w:cs="Adobe Arabic" w:hint="cs"/>
                <w:b/>
                <w:bCs/>
                <w:color w:val="FF0000"/>
                <w:szCs w:val="28"/>
                <w:rtl/>
                <w:lang w:bidi="fa-IR"/>
              </w:rPr>
              <w:t>نچنان ثروتمند است که عوام معتقدند تمامِ زمین‏های کشاورزی استان فارس در اختیارِ او و ایلش است.</w:t>
            </w:r>
            <w:r w:rsidR="00445783" w:rsidRPr="009D094E">
              <w:rPr>
                <w:rFonts w:cs="Adobe Arabic" w:hint="cs"/>
                <w:b/>
                <w:bCs/>
                <w:color w:val="FF0000"/>
                <w:szCs w:val="28"/>
                <w:rtl/>
                <w:lang w:bidi="fa-IR"/>
              </w:rPr>
              <w:t xml:space="preserve"> </w:t>
            </w:r>
          </w:p>
        </w:tc>
      </w:tr>
      <w:tr w:rsidR="003C0812" w:rsidRPr="00802FE6" w14:paraId="451B4145" w14:textId="77777777" w:rsidTr="0016473B">
        <w:trPr>
          <w:trHeight w:val="833"/>
        </w:trPr>
        <w:tc>
          <w:tcPr>
            <w:tcW w:w="5000" w:type="pct"/>
          </w:tcPr>
          <w:p w14:paraId="3BC0FF7C" w14:textId="36214780" w:rsidR="003C0812" w:rsidRPr="00B279F1" w:rsidRDefault="003C0812" w:rsidP="00A7591F">
            <w:pPr>
              <w:bidi/>
              <w:jc w:val="left"/>
              <w:rPr>
                <w:rFonts w:cs="Adobe Arabic"/>
                <w:b/>
                <w:bCs/>
                <w:szCs w:val="28"/>
                <w:rtl/>
              </w:rPr>
            </w:pPr>
            <w:r w:rsidRPr="00B279F1">
              <w:rPr>
                <w:rFonts w:cs="Adobe Arabic"/>
                <w:b/>
                <w:bCs/>
                <w:szCs w:val="28"/>
                <w:rtl/>
              </w:rPr>
              <w:t>موقعیت سکونت: (این محل سکونت دقیقا در کجای نقشه دنیا قرار دارد؟)</w:t>
            </w:r>
          </w:p>
          <w:p w14:paraId="7616006D" w14:textId="25264C45" w:rsidR="00ED3B29" w:rsidRPr="009D094E" w:rsidRDefault="004C4538" w:rsidP="00A7591F">
            <w:pPr>
              <w:bidi/>
              <w:jc w:val="left"/>
              <w:rPr>
                <w:rFonts w:cs="Adobe Arabic"/>
                <w:b/>
                <w:bCs/>
                <w:color w:val="FF0000"/>
                <w:szCs w:val="28"/>
                <w:rtl/>
                <w:lang w:bidi="fa-IR"/>
              </w:rPr>
            </w:pPr>
            <w:r w:rsidRPr="009D094E">
              <w:rPr>
                <w:rFonts w:cs="Adobe Arabic" w:hint="cs"/>
                <w:b/>
                <w:bCs/>
                <w:color w:val="FF0000"/>
                <w:szCs w:val="28"/>
                <w:rtl/>
                <w:lang w:bidi="fa-IR"/>
              </w:rPr>
              <w:t xml:space="preserve"> </w:t>
            </w:r>
            <w:r w:rsidR="00330618" w:rsidRPr="009D094E">
              <w:rPr>
                <w:rFonts w:cs="Adobe Arabic" w:hint="cs"/>
                <w:b/>
                <w:bCs/>
                <w:color w:val="FF0000"/>
                <w:szCs w:val="28"/>
                <w:rtl/>
                <w:lang w:bidi="fa-IR"/>
              </w:rPr>
              <w:t>ایلِ قشقایی در این دوره در اوجِ فرهنگِ عشایری و کوچ‏نشینی قرار دارد</w:t>
            </w:r>
            <w:r w:rsidR="00C501FA" w:rsidRPr="009D094E">
              <w:rPr>
                <w:rFonts w:cs="Adobe Arabic" w:hint="cs"/>
                <w:b/>
                <w:bCs/>
                <w:color w:val="FF0000"/>
                <w:szCs w:val="28"/>
                <w:rtl/>
                <w:lang w:bidi="fa-IR"/>
              </w:rPr>
              <w:t xml:space="preserve">. تقریباً تمامی مناطقِ استانِ فارس و حتی بخش‏هایی از جنوبِ اصفهان، بنا به فصولِ سرما و گرما، محلِّ سکونتِ ییلاقی و قشلاقیِ طوایفِ مختلفِ این ایل است. طایفه‏ی عمله که صولت در میانِ آن‏ها زندگی می‏کند، در </w:t>
            </w:r>
            <w:r w:rsidR="008834E1" w:rsidRPr="009D094E">
              <w:rPr>
                <w:rFonts w:cs="Adobe Arabic" w:hint="cs"/>
                <w:b/>
                <w:bCs/>
                <w:color w:val="FF0000"/>
                <w:szCs w:val="28"/>
                <w:rtl/>
                <w:lang w:bidi="fa-IR"/>
              </w:rPr>
              <w:t>قشلاق</w:t>
            </w:r>
            <w:r w:rsidR="008E0F73" w:rsidRPr="009D094E">
              <w:rPr>
                <w:rFonts w:cs="Adobe Arabic" w:hint="cs"/>
                <w:b/>
                <w:bCs/>
                <w:color w:val="FF0000"/>
                <w:szCs w:val="28"/>
                <w:rtl/>
                <w:lang w:bidi="fa-IR"/>
              </w:rPr>
              <w:t>،</w:t>
            </w:r>
            <w:r w:rsidR="008834E1" w:rsidRPr="009D094E">
              <w:rPr>
                <w:rFonts w:cs="Adobe Arabic" w:hint="cs"/>
                <w:b/>
                <w:bCs/>
                <w:color w:val="FF0000"/>
                <w:szCs w:val="28"/>
                <w:rtl/>
                <w:lang w:bidi="fa-IR"/>
              </w:rPr>
              <w:t xml:space="preserve"> ساکن</w:t>
            </w:r>
            <w:r w:rsidR="0070649C" w:rsidRPr="009D094E">
              <w:rPr>
                <w:rFonts w:cs="Adobe Arabic" w:hint="cs"/>
                <w:b/>
                <w:bCs/>
                <w:color w:val="FF0000"/>
                <w:szCs w:val="28"/>
                <w:rtl/>
                <w:lang w:bidi="fa-IR"/>
              </w:rPr>
              <w:t xml:space="preserve"> فیروزآباد و </w:t>
            </w:r>
            <w:r w:rsidR="008834E1" w:rsidRPr="009D094E">
              <w:rPr>
                <w:rFonts w:cs="Adobe Arabic" w:hint="cs"/>
                <w:b/>
                <w:bCs/>
                <w:color w:val="FF0000"/>
                <w:szCs w:val="28"/>
                <w:rtl/>
                <w:lang w:bidi="fa-IR"/>
              </w:rPr>
              <w:t>در ییلاق</w:t>
            </w:r>
            <w:r w:rsidR="008E0F73" w:rsidRPr="009D094E">
              <w:rPr>
                <w:rFonts w:cs="Adobe Arabic" w:hint="cs"/>
                <w:b/>
                <w:bCs/>
                <w:color w:val="FF0000"/>
                <w:szCs w:val="28"/>
                <w:rtl/>
                <w:lang w:bidi="fa-IR"/>
              </w:rPr>
              <w:t>،</w:t>
            </w:r>
            <w:r w:rsidR="008834E1" w:rsidRPr="009D094E">
              <w:rPr>
                <w:rFonts w:cs="Adobe Arabic" w:hint="cs"/>
                <w:b/>
                <w:bCs/>
                <w:color w:val="FF0000"/>
                <w:szCs w:val="28"/>
                <w:rtl/>
                <w:lang w:bidi="fa-IR"/>
              </w:rPr>
              <w:t xml:space="preserve"> ساکن </w:t>
            </w:r>
            <w:r w:rsidR="0070649C" w:rsidRPr="009D094E">
              <w:rPr>
                <w:rFonts w:cs="Adobe Arabic" w:hint="cs"/>
                <w:b/>
                <w:bCs/>
                <w:color w:val="FF0000"/>
                <w:szCs w:val="28"/>
                <w:rtl/>
                <w:lang w:bidi="fa-IR"/>
              </w:rPr>
              <w:t>سمیرم</w:t>
            </w:r>
            <w:r w:rsidR="008834E1" w:rsidRPr="009D094E">
              <w:rPr>
                <w:rFonts w:cs="Adobe Arabic" w:hint="cs"/>
                <w:b/>
                <w:bCs/>
                <w:color w:val="FF0000"/>
                <w:szCs w:val="28"/>
                <w:rtl/>
                <w:lang w:bidi="fa-IR"/>
              </w:rPr>
              <w:t xml:space="preserve"> هستند</w:t>
            </w:r>
            <w:r w:rsidR="0070649C" w:rsidRPr="009D094E">
              <w:rPr>
                <w:rFonts w:cs="Adobe Arabic" w:hint="cs"/>
                <w:b/>
                <w:bCs/>
                <w:color w:val="FF0000"/>
                <w:szCs w:val="28"/>
                <w:rtl/>
                <w:lang w:bidi="fa-IR"/>
              </w:rPr>
              <w:t xml:space="preserve">، </w:t>
            </w:r>
            <w:r w:rsidR="008834E1" w:rsidRPr="009D094E">
              <w:rPr>
                <w:rFonts w:cs="Adobe Arabic" w:hint="cs"/>
                <w:b/>
                <w:bCs/>
                <w:color w:val="FF0000"/>
                <w:szCs w:val="28"/>
                <w:rtl/>
                <w:lang w:bidi="fa-IR"/>
              </w:rPr>
              <w:t xml:space="preserve"> و در میان این دو نقطه </w:t>
            </w:r>
            <w:r w:rsidR="0070649C" w:rsidRPr="009D094E">
              <w:rPr>
                <w:rFonts w:cs="Adobe Arabic" w:hint="cs"/>
                <w:b/>
                <w:bCs/>
                <w:color w:val="FF0000"/>
                <w:szCs w:val="28"/>
                <w:rtl/>
                <w:lang w:bidi="fa-IR"/>
              </w:rPr>
              <w:t xml:space="preserve">زندگی و کوچ می‏کند.  </w:t>
            </w:r>
            <w:r w:rsidR="00C501FA" w:rsidRPr="009D094E">
              <w:rPr>
                <w:rFonts w:cs="Adobe Arabic" w:hint="cs"/>
                <w:b/>
                <w:bCs/>
                <w:color w:val="FF0000"/>
                <w:szCs w:val="28"/>
                <w:rtl/>
                <w:lang w:bidi="fa-IR"/>
              </w:rPr>
              <w:t xml:space="preserve">  </w:t>
            </w:r>
            <w:r w:rsidR="00330618" w:rsidRPr="009D094E">
              <w:rPr>
                <w:rFonts w:cs="Adobe Arabic" w:hint="cs"/>
                <w:b/>
                <w:bCs/>
                <w:color w:val="FF0000"/>
                <w:szCs w:val="28"/>
                <w:rtl/>
                <w:lang w:bidi="fa-IR"/>
              </w:rPr>
              <w:t xml:space="preserve"> </w:t>
            </w:r>
          </w:p>
        </w:tc>
      </w:tr>
      <w:tr w:rsidR="000B39F5" w:rsidRPr="00802FE6" w14:paraId="443BCDA9" w14:textId="77777777" w:rsidTr="0016473B">
        <w:trPr>
          <w:cnfStyle w:val="000000100000" w:firstRow="0" w:lastRow="0" w:firstColumn="0" w:lastColumn="0" w:oddVBand="0" w:evenVBand="0" w:oddHBand="1" w:evenHBand="0" w:firstRowFirstColumn="0" w:firstRowLastColumn="0" w:lastRowFirstColumn="0" w:lastRowLastColumn="0"/>
          <w:trHeight w:val="234"/>
        </w:trPr>
        <w:tc>
          <w:tcPr>
            <w:tcW w:w="5000" w:type="pct"/>
            <w:shd w:val="clear" w:color="auto" w:fill="000000" w:themeFill="text1"/>
            <w:vAlign w:val="center"/>
          </w:tcPr>
          <w:p w14:paraId="41A3CEA8" w14:textId="77777777" w:rsidR="000B39F5" w:rsidRPr="00071A63" w:rsidRDefault="008B3E24" w:rsidP="00A7591F">
            <w:pPr>
              <w:bidi/>
              <w:jc w:val="left"/>
              <w:rPr>
                <w:rFonts w:cs="Adobe Arabic"/>
                <w:b/>
                <w:bCs/>
                <w:sz w:val="32"/>
                <w:szCs w:val="32"/>
                <w:rtl/>
              </w:rPr>
            </w:pPr>
            <w:r>
              <w:rPr>
                <w:rFonts w:cs="Adobe Arabic" w:hint="cs"/>
                <w:b/>
                <w:bCs/>
                <w:sz w:val="32"/>
                <w:szCs w:val="32"/>
                <w:rtl/>
              </w:rPr>
              <w:t>زیست پنهان</w:t>
            </w:r>
          </w:p>
        </w:tc>
      </w:tr>
      <w:tr w:rsidR="000B39F5" w:rsidRPr="00802FE6" w14:paraId="52302ACB" w14:textId="77777777" w:rsidTr="0016473B">
        <w:trPr>
          <w:trHeight w:val="678"/>
        </w:trPr>
        <w:tc>
          <w:tcPr>
            <w:tcW w:w="5000" w:type="pct"/>
          </w:tcPr>
          <w:p w14:paraId="01A550BC" w14:textId="77777777" w:rsidR="00733A5F" w:rsidRDefault="000B39F5" w:rsidP="00A7591F">
            <w:pPr>
              <w:bidi/>
              <w:spacing w:line="276" w:lineRule="auto"/>
              <w:jc w:val="left"/>
              <w:rPr>
                <w:rFonts w:cs="Adobe Arabic"/>
                <w:szCs w:val="28"/>
                <w:rtl/>
              </w:rPr>
            </w:pPr>
            <w:r w:rsidRPr="00DE722B">
              <w:rPr>
                <w:rFonts w:cs="Adobe Arabic"/>
                <w:szCs w:val="28"/>
                <w:rtl/>
              </w:rPr>
              <w:t xml:space="preserve">در زندگی از چه چیزی </w:t>
            </w:r>
            <w:r w:rsidRPr="00DE722B">
              <w:rPr>
                <w:rFonts w:cs="Adobe Arabic"/>
                <w:b/>
                <w:bCs/>
                <w:szCs w:val="28"/>
                <w:rtl/>
              </w:rPr>
              <w:t>محروم</w:t>
            </w:r>
            <w:r w:rsidRPr="00DE722B">
              <w:rPr>
                <w:rFonts w:cs="Adobe Arabic"/>
                <w:szCs w:val="28"/>
                <w:rtl/>
              </w:rPr>
              <w:t xml:space="preserve"> است؟</w:t>
            </w:r>
          </w:p>
          <w:p w14:paraId="4E70A329" w14:textId="390768D7" w:rsidR="000B39F5" w:rsidRPr="00AD7329" w:rsidRDefault="00C62A77" w:rsidP="009D094E">
            <w:pPr>
              <w:bidi/>
              <w:spacing w:line="276" w:lineRule="auto"/>
              <w:jc w:val="left"/>
              <w:rPr>
                <w:rFonts w:cs="Adobe Arabic"/>
                <w:b/>
                <w:bCs/>
                <w:color w:val="00B050"/>
                <w:szCs w:val="28"/>
                <w:rtl/>
              </w:rPr>
            </w:pPr>
            <w:r w:rsidRPr="00AD7329">
              <w:rPr>
                <w:rFonts w:cs="Adobe Arabic" w:hint="cs"/>
                <w:b/>
                <w:bCs/>
                <w:color w:val="FF0000"/>
                <w:szCs w:val="28"/>
                <w:rtl/>
              </w:rPr>
              <w:t>او در حلقه‏ی نزدیکِ یارانِ خود، علی الخصوص در</w:t>
            </w:r>
            <w:r w:rsidR="004778F6" w:rsidRPr="00AD7329">
              <w:rPr>
                <w:rFonts w:cs="Adobe Arabic" w:hint="cs"/>
                <w:b/>
                <w:bCs/>
                <w:color w:val="FF0000"/>
                <w:szCs w:val="28"/>
                <w:rtl/>
              </w:rPr>
              <w:t xml:space="preserve"> بینِ </w:t>
            </w:r>
            <w:r w:rsidR="00445783" w:rsidRPr="00AD7329">
              <w:rPr>
                <w:rFonts w:cs="Adobe Arabic" w:hint="cs"/>
                <w:b/>
                <w:bCs/>
                <w:color w:val="FF0000"/>
                <w:szCs w:val="28"/>
                <w:rtl/>
              </w:rPr>
              <w:t>برادران</w:t>
            </w:r>
            <w:r w:rsidR="004778F6" w:rsidRPr="00AD7329">
              <w:rPr>
                <w:rFonts w:cs="Adobe Arabic" w:hint="cs"/>
                <w:b/>
                <w:bCs/>
                <w:color w:val="FF0000"/>
                <w:szCs w:val="28"/>
                <w:rtl/>
              </w:rPr>
              <w:t xml:space="preserve"> و خانواده </w:t>
            </w:r>
            <w:r w:rsidRPr="00AD7329">
              <w:rPr>
                <w:rFonts w:cs="Adobe Arabic" w:hint="cs"/>
                <w:b/>
                <w:bCs/>
                <w:color w:val="FF0000"/>
                <w:szCs w:val="28"/>
                <w:rtl/>
              </w:rPr>
              <w:t>، از و</w:t>
            </w:r>
            <w:r w:rsidR="00E62B38" w:rsidRPr="00AD7329">
              <w:rPr>
                <w:rFonts w:cs="Adobe Arabic" w:hint="cs"/>
                <w:b/>
                <w:bCs/>
                <w:color w:val="FF0000"/>
                <w:szCs w:val="28"/>
                <w:rtl/>
              </w:rPr>
              <w:t xml:space="preserve">فاداری و حمایتِ </w:t>
            </w:r>
            <w:r w:rsidR="009D094E" w:rsidRPr="00AD7329">
              <w:rPr>
                <w:rFonts w:cs="Adobe Arabic" w:hint="cs"/>
                <w:b/>
                <w:bCs/>
                <w:color w:val="FF0000"/>
                <w:szCs w:val="28"/>
                <w:rtl/>
              </w:rPr>
              <w:t xml:space="preserve">لازم، </w:t>
            </w:r>
            <w:r w:rsidR="00E62B38" w:rsidRPr="00AD7329">
              <w:rPr>
                <w:rFonts w:cs="Adobe Arabic" w:hint="cs"/>
                <w:b/>
                <w:bCs/>
                <w:color w:val="FF0000"/>
                <w:szCs w:val="28"/>
                <w:rtl/>
              </w:rPr>
              <w:t>محروم است و مدام از خیانتِ آن‏ها بیم‏ناک است.</w:t>
            </w:r>
            <w:r w:rsidRPr="00AD7329">
              <w:rPr>
                <w:rFonts w:cs="Adobe Arabic" w:hint="cs"/>
                <w:b/>
                <w:bCs/>
                <w:color w:val="FF0000"/>
                <w:szCs w:val="28"/>
                <w:rtl/>
              </w:rPr>
              <w:t xml:space="preserve"> </w:t>
            </w:r>
            <w:r w:rsidR="00C13E6D" w:rsidRPr="00AD7329">
              <w:rPr>
                <w:rFonts w:cs="Adobe Arabic" w:hint="cs"/>
                <w:b/>
                <w:bCs/>
                <w:color w:val="FF0000"/>
                <w:szCs w:val="28"/>
                <w:rtl/>
              </w:rPr>
              <w:t>برادرانش که باید بزرگترین حامی او باشند به او حسادت می کنند و ایلخانی را حق</w:t>
            </w:r>
            <w:r w:rsidR="008E0F73" w:rsidRPr="00AD7329">
              <w:rPr>
                <w:rFonts w:cs="Adobe Arabic" w:hint="cs"/>
                <w:b/>
                <w:bCs/>
                <w:color w:val="FF0000"/>
                <w:szCs w:val="28"/>
                <w:rtl/>
              </w:rPr>
              <w:t>ِّ</w:t>
            </w:r>
            <w:r w:rsidR="00C13E6D" w:rsidRPr="00AD7329">
              <w:rPr>
                <w:rFonts w:cs="Adobe Arabic" w:hint="cs"/>
                <w:b/>
                <w:bCs/>
                <w:color w:val="FF0000"/>
                <w:szCs w:val="28"/>
                <w:rtl/>
              </w:rPr>
              <w:t xml:space="preserve"> خود می دانند</w:t>
            </w:r>
            <w:r w:rsidR="008E0F73" w:rsidRPr="00AD7329">
              <w:rPr>
                <w:rFonts w:cs="Adobe Arabic" w:hint="cs"/>
                <w:b/>
                <w:bCs/>
                <w:color w:val="FF0000"/>
                <w:szCs w:val="28"/>
                <w:rtl/>
              </w:rPr>
              <w:t>؛</w:t>
            </w:r>
            <w:r w:rsidR="00C13E6D" w:rsidRPr="00AD7329">
              <w:rPr>
                <w:rFonts w:cs="Adobe Arabic" w:hint="cs"/>
                <w:b/>
                <w:bCs/>
                <w:color w:val="FF0000"/>
                <w:szCs w:val="28"/>
                <w:rtl/>
              </w:rPr>
              <w:t xml:space="preserve"> </w:t>
            </w:r>
            <w:r w:rsidR="008D6E17" w:rsidRPr="00AD7329">
              <w:rPr>
                <w:rFonts w:cs="Adobe Arabic" w:hint="cs"/>
                <w:b/>
                <w:bCs/>
                <w:color w:val="FF0000"/>
                <w:szCs w:val="28"/>
                <w:rtl/>
              </w:rPr>
              <w:t xml:space="preserve">سیادتی که </w:t>
            </w:r>
            <w:r w:rsidR="00C13E6D" w:rsidRPr="00AD7329">
              <w:rPr>
                <w:rFonts w:cs="Adobe Arabic" w:hint="cs"/>
                <w:b/>
                <w:bCs/>
                <w:color w:val="FF0000"/>
                <w:szCs w:val="28"/>
                <w:rtl/>
              </w:rPr>
              <w:t>در توطئه</w:t>
            </w:r>
            <w:r w:rsidR="00445783" w:rsidRPr="00AD7329">
              <w:rPr>
                <w:rFonts w:cs="Adobe Arabic" w:hint="cs"/>
                <w:b/>
                <w:bCs/>
                <w:color w:val="FF0000"/>
                <w:szCs w:val="28"/>
                <w:rtl/>
              </w:rPr>
              <w:t>‌</w:t>
            </w:r>
            <w:r w:rsidR="00C13E6D" w:rsidRPr="00AD7329">
              <w:rPr>
                <w:rFonts w:cs="Adobe Arabic" w:hint="cs"/>
                <w:b/>
                <w:bCs/>
                <w:color w:val="FF0000"/>
                <w:szCs w:val="28"/>
                <w:rtl/>
              </w:rPr>
              <w:t>ای زنانه، از آنها دریغ و دو دستی تقدیم</w:t>
            </w:r>
            <w:r w:rsidR="005771C4" w:rsidRPr="00AD7329">
              <w:rPr>
                <w:rFonts w:cs="Adobe Arabic" w:hint="cs"/>
                <w:b/>
                <w:bCs/>
                <w:color w:val="FF0000"/>
                <w:szCs w:val="28"/>
                <w:rtl/>
              </w:rPr>
              <w:t>ِ</w:t>
            </w:r>
            <w:r w:rsidR="00C13E6D" w:rsidRPr="00AD7329">
              <w:rPr>
                <w:rFonts w:cs="Adobe Arabic" w:hint="cs"/>
                <w:b/>
                <w:bCs/>
                <w:color w:val="FF0000"/>
                <w:szCs w:val="28"/>
                <w:rtl/>
              </w:rPr>
              <w:t xml:space="preserve"> برادر کوچکتر شده است و همین امر</w:t>
            </w:r>
            <w:r w:rsidR="005771C4" w:rsidRPr="00AD7329">
              <w:rPr>
                <w:rFonts w:cs="Adobe Arabic" w:hint="cs"/>
                <w:b/>
                <w:bCs/>
                <w:color w:val="FF0000"/>
                <w:szCs w:val="28"/>
                <w:rtl/>
              </w:rPr>
              <w:t>،</w:t>
            </w:r>
            <w:r w:rsidR="00C13E6D" w:rsidRPr="00AD7329">
              <w:rPr>
                <w:rFonts w:cs="Adobe Arabic" w:hint="cs"/>
                <w:b/>
                <w:bCs/>
                <w:color w:val="FF0000"/>
                <w:szCs w:val="28"/>
                <w:rtl/>
              </w:rPr>
              <w:t xml:space="preserve"> نقار و دلخوری بزرگی را پایه گذاری کرده است. به عبارت دیگر</w:t>
            </w:r>
            <w:r w:rsidR="008E0F73" w:rsidRPr="00AD7329">
              <w:rPr>
                <w:rFonts w:cs="Adobe Arabic" w:hint="cs"/>
                <w:b/>
                <w:bCs/>
                <w:color w:val="FF0000"/>
                <w:szCs w:val="28"/>
                <w:rtl/>
              </w:rPr>
              <w:t>،</w:t>
            </w:r>
            <w:r w:rsidR="00C13E6D" w:rsidRPr="00AD7329">
              <w:rPr>
                <w:rFonts w:cs="Adobe Arabic" w:hint="cs"/>
                <w:b/>
                <w:bCs/>
                <w:color w:val="FF0000"/>
                <w:szCs w:val="28"/>
                <w:rtl/>
              </w:rPr>
              <w:t xml:space="preserve"> دلِ برادران هیچگاه با او صاف نشده است.</w:t>
            </w:r>
            <w:r w:rsidRPr="00AD7329">
              <w:rPr>
                <w:rFonts w:cs="Adobe Arabic" w:hint="cs"/>
                <w:b/>
                <w:bCs/>
                <w:color w:val="FF0000"/>
                <w:szCs w:val="28"/>
                <w:rtl/>
              </w:rPr>
              <w:t xml:space="preserve"> </w:t>
            </w:r>
          </w:p>
        </w:tc>
      </w:tr>
      <w:tr w:rsidR="000B39F5" w:rsidRPr="00802FE6" w14:paraId="53876AAB" w14:textId="77777777" w:rsidTr="0016473B">
        <w:trPr>
          <w:cnfStyle w:val="000000100000" w:firstRow="0" w:lastRow="0" w:firstColumn="0" w:lastColumn="0" w:oddVBand="0" w:evenVBand="0" w:oddHBand="1" w:evenHBand="0" w:firstRowFirstColumn="0" w:firstRowLastColumn="0" w:lastRowFirstColumn="0" w:lastRowLastColumn="0"/>
          <w:trHeight w:val="678"/>
        </w:trPr>
        <w:tc>
          <w:tcPr>
            <w:tcW w:w="5000" w:type="pct"/>
          </w:tcPr>
          <w:p w14:paraId="46CC3113" w14:textId="77777777" w:rsidR="007A31A1" w:rsidRDefault="000B39F5" w:rsidP="00A7591F">
            <w:pPr>
              <w:bidi/>
              <w:spacing w:line="276" w:lineRule="auto"/>
              <w:jc w:val="left"/>
              <w:rPr>
                <w:rFonts w:cs="Adobe Arabic"/>
                <w:szCs w:val="28"/>
                <w:rtl/>
              </w:rPr>
            </w:pPr>
            <w:r w:rsidRPr="00DE722B">
              <w:rPr>
                <w:rFonts w:cs="Adobe Arabic"/>
                <w:szCs w:val="28"/>
                <w:rtl/>
              </w:rPr>
              <w:t xml:space="preserve">چه </w:t>
            </w:r>
            <w:r w:rsidRPr="00DE722B">
              <w:rPr>
                <w:rFonts w:cs="Adobe Arabic"/>
                <w:b/>
                <w:bCs/>
                <w:szCs w:val="28"/>
                <w:rtl/>
              </w:rPr>
              <w:t>راز</w:t>
            </w:r>
            <w:r w:rsidRPr="00DE722B">
              <w:rPr>
                <w:rFonts w:cs="Adobe Arabic"/>
                <w:szCs w:val="28"/>
                <w:rtl/>
              </w:rPr>
              <w:t>ی دارد؟</w:t>
            </w:r>
            <w:r w:rsidR="00DD2197">
              <w:rPr>
                <w:rFonts w:cs="Adobe Arabic" w:hint="cs"/>
                <w:szCs w:val="28"/>
                <w:rtl/>
              </w:rPr>
              <w:t xml:space="preserve"> </w:t>
            </w:r>
          </w:p>
          <w:p w14:paraId="7B0DEB85" w14:textId="6610CD64" w:rsidR="00D61958" w:rsidRPr="00AD7329" w:rsidRDefault="00EA09D4" w:rsidP="00AD7329">
            <w:pPr>
              <w:bidi/>
              <w:spacing w:line="276" w:lineRule="auto"/>
              <w:jc w:val="left"/>
              <w:rPr>
                <w:rFonts w:cs="Adobe Arabic"/>
                <w:b/>
                <w:bCs/>
                <w:color w:val="FF0000"/>
                <w:szCs w:val="28"/>
                <w:rtl/>
              </w:rPr>
            </w:pPr>
            <w:r w:rsidRPr="00AD7329">
              <w:rPr>
                <w:rFonts w:cs="Adobe Arabic" w:hint="cs"/>
                <w:b/>
                <w:bCs/>
                <w:color w:val="FF0000"/>
                <w:szCs w:val="28"/>
                <w:rtl/>
              </w:rPr>
              <w:t xml:space="preserve">پدرِ او داراب‏خان، در سفری به کرمان به ضربِ گلوله کشته شد. فقط صولت می‏داند که ضاربِ پدرش، یکی از تفنگچی‏های برادرِ بزرگش </w:t>
            </w:r>
            <w:r w:rsidR="00185B27" w:rsidRPr="00AD7329">
              <w:rPr>
                <w:rFonts w:cs="Adobe Arabic" w:hint="cs"/>
                <w:b/>
                <w:bCs/>
                <w:color w:val="FF0000"/>
                <w:szCs w:val="28"/>
                <w:rtl/>
              </w:rPr>
              <w:t>سردار احتشام</w:t>
            </w:r>
            <w:r w:rsidRPr="00AD7329">
              <w:rPr>
                <w:rFonts w:cs="Adobe Arabic" w:hint="cs"/>
                <w:b/>
                <w:bCs/>
                <w:color w:val="FF0000"/>
                <w:szCs w:val="28"/>
                <w:rtl/>
              </w:rPr>
              <w:t xml:space="preserve"> بوده</w:t>
            </w:r>
            <w:r w:rsidR="002A6D3E" w:rsidRPr="00AD7329">
              <w:rPr>
                <w:rFonts w:cs="Adobe Arabic" w:hint="cs"/>
                <w:b/>
                <w:bCs/>
                <w:color w:val="FF0000"/>
                <w:szCs w:val="28"/>
                <w:rtl/>
              </w:rPr>
              <w:t xml:space="preserve"> </w:t>
            </w:r>
            <w:r w:rsidRPr="00AD7329">
              <w:rPr>
                <w:rFonts w:cs="Adobe Arabic" w:hint="cs"/>
                <w:b/>
                <w:bCs/>
                <w:color w:val="FF0000"/>
                <w:szCs w:val="28"/>
                <w:highlight w:val="yellow"/>
                <w:rtl/>
              </w:rPr>
              <w:t>‏</w:t>
            </w:r>
            <w:r w:rsidR="00AD7329" w:rsidRPr="00AD7329">
              <w:rPr>
                <w:rFonts w:cs="Adobe Arabic" w:hint="cs"/>
                <w:b/>
                <w:bCs/>
                <w:color w:val="FF0000"/>
                <w:szCs w:val="28"/>
                <w:rtl/>
              </w:rPr>
              <w:t xml:space="preserve"> </w:t>
            </w:r>
            <w:r w:rsidR="002A6D3E" w:rsidRPr="00AD7329">
              <w:rPr>
                <w:rFonts w:cs="Adobe Arabic" w:hint="cs"/>
                <w:b/>
                <w:bCs/>
                <w:color w:val="FF0000"/>
                <w:szCs w:val="28"/>
                <w:rtl/>
              </w:rPr>
              <w:t xml:space="preserve">و طراح اصلی این توطئه کسی جز او نیست. از یاد نبریم </w:t>
            </w:r>
            <w:r w:rsidR="00AD7329" w:rsidRPr="00AD7329">
              <w:rPr>
                <w:rFonts w:cs="Adobe Arabic" w:hint="cs"/>
                <w:b/>
                <w:bCs/>
                <w:color w:val="FF0000"/>
                <w:szCs w:val="28"/>
                <w:rtl/>
              </w:rPr>
              <w:t>که این راز در جایی باید فاش شود</w:t>
            </w:r>
            <w:r w:rsidR="002A6D3E" w:rsidRPr="00AD7329">
              <w:rPr>
                <w:rFonts w:cs="Adobe Arabic" w:hint="cs"/>
                <w:b/>
                <w:bCs/>
                <w:color w:val="FF0000"/>
                <w:szCs w:val="28"/>
                <w:rtl/>
              </w:rPr>
              <w:t>.</w:t>
            </w:r>
            <w:r w:rsidRPr="00AD7329">
              <w:rPr>
                <w:rFonts w:cs="Adobe Arabic" w:hint="cs"/>
                <w:b/>
                <w:bCs/>
                <w:color w:val="FF0000"/>
                <w:szCs w:val="28"/>
                <w:rtl/>
              </w:rPr>
              <w:t xml:space="preserve"> </w:t>
            </w:r>
          </w:p>
          <w:p w14:paraId="54762572" w14:textId="519C3791" w:rsidR="000B39F5" w:rsidRPr="00B279F1" w:rsidRDefault="00BE17CE" w:rsidP="00A7591F">
            <w:pPr>
              <w:bidi/>
              <w:spacing w:line="276" w:lineRule="auto"/>
              <w:jc w:val="left"/>
              <w:rPr>
                <w:rFonts w:cs="Adobe Arabic"/>
                <w:b/>
                <w:bCs/>
                <w:color w:val="00B0F0"/>
                <w:szCs w:val="28"/>
                <w:rtl/>
              </w:rPr>
            </w:pPr>
            <w:r>
              <w:rPr>
                <w:rFonts w:cs="Adobe Arabic" w:hint="cs"/>
                <w:b/>
                <w:bCs/>
                <w:color w:val="00B0F0"/>
                <w:szCs w:val="28"/>
                <w:rtl/>
                <w:lang w:bidi="fa-IR"/>
              </w:rPr>
              <w:t xml:space="preserve"> </w:t>
            </w:r>
          </w:p>
        </w:tc>
      </w:tr>
      <w:tr w:rsidR="000B39F5" w:rsidRPr="00802FE6" w14:paraId="6707710D" w14:textId="77777777" w:rsidTr="0016473B">
        <w:trPr>
          <w:trHeight w:val="678"/>
        </w:trPr>
        <w:tc>
          <w:tcPr>
            <w:tcW w:w="5000" w:type="pct"/>
          </w:tcPr>
          <w:p w14:paraId="0D13FD50" w14:textId="77777777" w:rsidR="000B39F5" w:rsidRPr="00DE722B" w:rsidRDefault="000B39F5" w:rsidP="00A7591F">
            <w:pPr>
              <w:bidi/>
              <w:spacing w:line="276" w:lineRule="auto"/>
              <w:jc w:val="left"/>
              <w:rPr>
                <w:rFonts w:cs="Adobe Arabic"/>
                <w:szCs w:val="28"/>
              </w:rPr>
            </w:pPr>
            <w:r w:rsidRPr="00DE722B">
              <w:rPr>
                <w:rFonts w:cs="Adobe Arabic"/>
                <w:szCs w:val="28"/>
                <w:rtl/>
              </w:rPr>
              <w:t xml:space="preserve">در </w:t>
            </w:r>
            <w:r w:rsidRPr="00DE722B">
              <w:rPr>
                <w:rFonts w:cs="Adobe Arabic"/>
                <w:b/>
                <w:bCs/>
                <w:szCs w:val="28"/>
                <w:rtl/>
              </w:rPr>
              <w:t>آرزو</w:t>
            </w:r>
            <w:r w:rsidRPr="00DE722B">
              <w:rPr>
                <w:rFonts w:cs="Adobe Arabic"/>
                <w:szCs w:val="28"/>
                <w:rtl/>
              </w:rPr>
              <w:t>ی چیست؟</w:t>
            </w:r>
          </w:p>
          <w:p w14:paraId="52E99BB6" w14:textId="1F3AADE9" w:rsidR="000B39F5" w:rsidRPr="00AD7329" w:rsidRDefault="005771C4" w:rsidP="00A7591F">
            <w:pPr>
              <w:bidi/>
              <w:spacing w:line="276" w:lineRule="auto"/>
              <w:jc w:val="left"/>
              <w:rPr>
                <w:rFonts w:cs="Adobe Arabic"/>
                <w:b/>
                <w:bCs/>
                <w:color w:val="00B0F0"/>
                <w:szCs w:val="28"/>
                <w:rtl/>
              </w:rPr>
            </w:pPr>
            <w:r w:rsidRPr="00AD7329">
              <w:rPr>
                <w:rFonts w:cs="Adobe Arabic" w:hint="cs"/>
                <w:b/>
                <w:bCs/>
                <w:color w:val="FF0000"/>
                <w:szCs w:val="28"/>
                <w:rtl/>
              </w:rPr>
              <w:t>او ر</w:t>
            </w:r>
            <w:r w:rsidR="002A6D3E" w:rsidRPr="00AD7329">
              <w:rPr>
                <w:rFonts w:cs="Adobe Arabic" w:hint="cs"/>
                <w:b/>
                <w:bCs/>
                <w:color w:val="FF0000"/>
                <w:szCs w:val="28"/>
                <w:rtl/>
              </w:rPr>
              <w:t>ؤ</w:t>
            </w:r>
            <w:r w:rsidRPr="00AD7329">
              <w:rPr>
                <w:rFonts w:cs="Adobe Arabic" w:hint="cs"/>
                <w:b/>
                <w:bCs/>
                <w:color w:val="FF0000"/>
                <w:szCs w:val="28"/>
                <w:rtl/>
              </w:rPr>
              <w:t>یای پادشاهیِ ایران را در سر می‏پروراند و</w:t>
            </w:r>
            <w:r w:rsidR="009819DF" w:rsidRPr="00AD7329">
              <w:rPr>
                <w:rFonts w:cs="Adobe Arabic" w:hint="cs"/>
                <w:b/>
                <w:bCs/>
                <w:color w:val="FF0000"/>
                <w:szCs w:val="28"/>
                <w:rtl/>
              </w:rPr>
              <w:t xml:space="preserve"> </w:t>
            </w:r>
            <w:r w:rsidR="002A6D3E" w:rsidRPr="00AD7329">
              <w:rPr>
                <w:rFonts w:cs="Adobe Arabic" w:hint="cs"/>
                <w:b/>
                <w:bCs/>
                <w:color w:val="FF0000"/>
                <w:szCs w:val="28"/>
                <w:rtl/>
              </w:rPr>
              <w:t>از این آگاهی تاریخی برخوردار است که در دوران ضعف حکومت مرکزی، مثل دوران غلبه‌ی افغان‌ها بر ایران، یک ایلیاتی مثل نادر می‌توا</w:t>
            </w:r>
            <w:r w:rsidR="00AD7329" w:rsidRPr="00AD7329">
              <w:rPr>
                <w:rFonts w:cs="Adobe Arabic" w:hint="cs"/>
                <w:b/>
                <w:bCs/>
                <w:color w:val="FF0000"/>
                <w:szCs w:val="28"/>
                <w:rtl/>
              </w:rPr>
              <w:t>ند به قدرتی بی‌همتا بدل شود، پس</w:t>
            </w:r>
            <w:r w:rsidR="002B3352" w:rsidRPr="00AD7329">
              <w:rPr>
                <w:rFonts w:cs="Adobe Arabic" w:hint="cs"/>
                <w:b/>
                <w:bCs/>
                <w:color w:val="FF0000"/>
                <w:szCs w:val="28"/>
                <w:rtl/>
              </w:rPr>
              <w:t xml:space="preserve"> آرزویِ</w:t>
            </w:r>
            <w:r w:rsidR="00FC4136" w:rsidRPr="00AD7329">
              <w:rPr>
                <w:rFonts w:cs="Adobe Arabic" w:hint="cs"/>
                <w:b/>
                <w:bCs/>
                <w:color w:val="FF0000"/>
                <w:szCs w:val="28"/>
                <w:rtl/>
              </w:rPr>
              <w:t xml:space="preserve"> تاسیس</w:t>
            </w:r>
            <w:r w:rsidR="004D31EC" w:rsidRPr="00AD7329">
              <w:rPr>
                <w:rFonts w:cs="Adobe Arabic" w:hint="cs"/>
                <w:b/>
                <w:bCs/>
                <w:color w:val="FF0000"/>
                <w:szCs w:val="28"/>
                <w:rtl/>
              </w:rPr>
              <w:t>ِ</w:t>
            </w:r>
            <w:r w:rsidR="00FC4136" w:rsidRPr="00AD7329">
              <w:rPr>
                <w:rFonts w:cs="Adobe Arabic" w:hint="cs"/>
                <w:b/>
                <w:bCs/>
                <w:color w:val="FF0000"/>
                <w:szCs w:val="28"/>
                <w:rtl/>
              </w:rPr>
              <w:t xml:space="preserve"> سلسله‏ی پادشاهیِ قشقایی</w:t>
            </w:r>
            <w:r w:rsidRPr="00AD7329">
              <w:rPr>
                <w:rFonts w:cs="Adobe Arabic" w:hint="cs"/>
                <w:b/>
                <w:bCs/>
                <w:color w:val="FF0000"/>
                <w:szCs w:val="28"/>
                <w:rtl/>
              </w:rPr>
              <w:t xml:space="preserve"> را</w:t>
            </w:r>
            <w:r w:rsidR="00F94577" w:rsidRPr="00AD7329">
              <w:rPr>
                <w:rFonts w:cs="Adobe Arabic" w:hint="cs"/>
                <w:b/>
                <w:bCs/>
                <w:color w:val="FF0000"/>
                <w:szCs w:val="28"/>
                <w:rtl/>
              </w:rPr>
              <w:t xml:space="preserve"> چندان دور از ذهن </w:t>
            </w:r>
            <w:r w:rsidRPr="00AD7329">
              <w:rPr>
                <w:rFonts w:cs="Adobe Arabic" w:hint="cs"/>
                <w:b/>
                <w:bCs/>
                <w:color w:val="FF0000"/>
                <w:szCs w:val="28"/>
                <w:rtl/>
              </w:rPr>
              <w:t>نمی‏بیند</w:t>
            </w:r>
            <w:r w:rsidR="00F94577" w:rsidRPr="00AD7329">
              <w:rPr>
                <w:rFonts w:cs="Adobe Arabic" w:hint="cs"/>
                <w:b/>
                <w:bCs/>
                <w:color w:val="FF0000"/>
                <w:szCs w:val="28"/>
                <w:rtl/>
              </w:rPr>
              <w:t>.</w:t>
            </w:r>
            <w:r w:rsidR="00FC4136" w:rsidRPr="00AD7329">
              <w:rPr>
                <w:rFonts w:cs="Adobe Arabic" w:hint="cs"/>
                <w:b/>
                <w:bCs/>
                <w:color w:val="FF0000"/>
                <w:szCs w:val="28"/>
                <w:rtl/>
              </w:rPr>
              <w:t xml:space="preserve"> </w:t>
            </w:r>
            <w:r w:rsidR="00F94577" w:rsidRPr="00AD7329">
              <w:rPr>
                <w:rFonts w:cs="Adobe Arabic" w:hint="cs"/>
                <w:b/>
                <w:bCs/>
                <w:color w:val="FF0000"/>
                <w:szCs w:val="28"/>
                <w:rtl/>
              </w:rPr>
              <w:t xml:space="preserve"> </w:t>
            </w:r>
            <w:r w:rsidR="00FC4136" w:rsidRPr="00AD7329">
              <w:rPr>
                <w:rFonts w:cs="Adobe Arabic" w:hint="cs"/>
                <w:b/>
                <w:bCs/>
                <w:color w:val="FF0000"/>
                <w:szCs w:val="28"/>
                <w:rtl/>
              </w:rPr>
              <w:t xml:space="preserve"> </w:t>
            </w:r>
          </w:p>
        </w:tc>
      </w:tr>
      <w:tr w:rsidR="000B39F5" w:rsidRPr="00802FE6" w14:paraId="7449940F" w14:textId="77777777" w:rsidTr="0016473B">
        <w:trPr>
          <w:cnfStyle w:val="000000100000" w:firstRow="0" w:lastRow="0" w:firstColumn="0" w:lastColumn="0" w:oddVBand="0" w:evenVBand="0" w:oddHBand="1" w:evenHBand="0" w:firstRowFirstColumn="0" w:firstRowLastColumn="0" w:lastRowFirstColumn="0" w:lastRowLastColumn="0"/>
          <w:trHeight w:val="678"/>
        </w:trPr>
        <w:tc>
          <w:tcPr>
            <w:tcW w:w="5000" w:type="pct"/>
          </w:tcPr>
          <w:p w14:paraId="2388FB0F" w14:textId="34729C5B" w:rsidR="000B39F5" w:rsidRDefault="000B39F5" w:rsidP="00A7591F">
            <w:pPr>
              <w:bidi/>
              <w:spacing w:line="276" w:lineRule="auto"/>
              <w:jc w:val="left"/>
              <w:rPr>
                <w:rFonts w:cs="Adobe Arabic"/>
                <w:szCs w:val="28"/>
                <w:rtl/>
              </w:rPr>
            </w:pPr>
            <w:r w:rsidRPr="00DE722B">
              <w:rPr>
                <w:rFonts w:cs="Adobe Arabic"/>
                <w:szCs w:val="28"/>
                <w:rtl/>
              </w:rPr>
              <w:t xml:space="preserve">چه </w:t>
            </w:r>
            <w:r w:rsidRPr="00DE722B">
              <w:rPr>
                <w:rFonts w:cs="Adobe Arabic"/>
                <w:b/>
                <w:bCs/>
                <w:szCs w:val="28"/>
                <w:rtl/>
              </w:rPr>
              <w:t>خاطره‌</w:t>
            </w:r>
            <w:r w:rsidRPr="00DE722B">
              <w:rPr>
                <w:rFonts w:cs="Adobe Arabic"/>
                <w:szCs w:val="28"/>
                <w:rtl/>
              </w:rPr>
              <w:t>ای دارد که هیچ‌گاه فراموش نمی‌کند؟</w:t>
            </w:r>
          </w:p>
          <w:p w14:paraId="38A39047" w14:textId="4825439C" w:rsidR="00D8581F" w:rsidRPr="00915809" w:rsidRDefault="00D8581F" w:rsidP="00915809">
            <w:pPr>
              <w:bidi/>
              <w:spacing w:line="276" w:lineRule="auto"/>
              <w:jc w:val="left"/>
              <w:rPr>
                <w:rFonts w:cs="Adobe Arabic"/>
                <w:b/>
                <w:bCs/>
                <w:color w:val="00B050"/>
                <w:szCs w:val="28"/>
                <w:rtl/>
              </w:rPr>
            </w:pPr>
            <w:r w:rsidRPr="00915809">
              <w:rPr>
                <w:rFonts w:cs="Adobe Arabic" w:hint="cs"/>
                <w:b/>
                <w:bCs/>
                <w:color w:val="FF0000"/>
                <w:szCs w:val="28"/>
                <w:rtl/>
              </w:rPr>
              <w:t>پدرش</w:t>
            </w:r>
            <w:r w:rsidR="00AD7329" w:rsidRPr="00915809">
              <w:rPr>
                <w:rFonts w:cs="Adobe Arabic" w:hint="cs"/>
                <w:b/>
                <w:bCs/>
                <w:color w:val="FF0000"/>
                <w:szCs w:val="28"/>
                <w:rtl/>
              </w:rPr>
              <w:t xml:space="preserve"> درست صبحِ روزی که به سوی کرمان حرکت می‏کند،</w:t>
            </w:r>
            <w:r w:rsidRPr="00915809">
              <w:rPr>
                <w:rFonts w:cs="Adobe Arabic" w:hint="cs"/>
                <w:b/>
                <w:bCs/>
                <w:color w:val="FF0000"/>
                <w:szCs w:val="28"/>
                <w:rtl/>
              </w:rPr>
              <w:t xml:space="preserve"> </w:t>
            </w:r>
            <w:r w:rsidR="00915809" w:rsidRPr="00915809">
              <w:rPr>
                <w:rFonts w:cs="Adobe Arabic" w:hint="cs"/>
                <w:b/>
                <w:bCs/>
                <w:color w:val="FF0000"/>
                <w:szCs w:val="28"/>
                <w:rtl/>
              </w:rPr>
              <w:t xml:space="preserve">در آخرین وداع، </w:t>
            </w:r>
            <w:r w:rsidRPr="00915809">
              <w:rPr>
                <w:rFonts w:cs="Adobe Arabic" w:hint="cs"/>
                <w:b/>
                <w:bCs/>
                <w:color w:val="FF0000"/>
                <w:szCs w:val="28"/>
                <w:rtl/>
              </w:rPr>
              <w:t>او را از درگی</w:t>
            </w:r>
            <w:r w:rsidR="00915809" w:rsidRPr="00915809">
              <w:rPr>
                <w:rFonts w:cs="Adobe Arabic" w:hint="cs"/>
                <w:b/>
                <w:bCs/>
                <w:color w:val="FF0000"/>
                <w:szCs w:val="28"/>
                <w:rtl/>
              </w:rPr>
              <w:t xml:space="preserve">ری با برادرانش بر حذر می‏دارد </w:t>
            </w:r>
            <w:r w:rsidRPr="00915809">
              <w:rPr>
                <w:rFonts w:cs="Adobe Arabic" w:hint="cs"/>
                <w:b/>
                <w:bCs/>
                <w:color w:val="FF0000"/>
                <w:szCs w:val="28"/>
                <w:rtl/>
              </w:rPr>
              <w:t xml:space="preserve">و به او </w:t>
            </w:r>
            <w:r w:rsidR="00915809" w:rsidRPr="00915809">
              <w:rPr>
                <w:rFonts w:cs="Adobe Arabic" w:hint="cs"/>
                <w:b/>
                <w:bCs/>
                <w:color w:val="FF0000"/>
                <w:szCs w:val="28"/>
                <w:rtl/>
              </w:rPr>
              <w:t xml:space="preserve">می‏گوید </w:t>
            </w:r>
            <w:r w:rsidRPr="00915809">
              <w:rPr>
                <w:rFonts w:cs="Adobe Arabic" w:hint="cs"/>
                <w:b/>
                <w:bCs/>
                <w:color w:val="FF0000"/>
                <w:szCs w:val="28"/>
                <w:rtl/>
              </w:rPr>
              <w:t>که همیشه م</w:t>
            </w:r>
            <w:r w:rsidR="00B83A4C" w:rsidRPr="00915809">
              <w:rPr>
                <w:rFonts w:cs="Adobe Arabic" w:hint="cs"/>
                <w:b/>
                <w:bCs/>
                <w:color w:val="FF0000"/>
                <w:szCs w:val="28"/>
                <w:rtl/>
              </w:rPr>
              <w:t>نافعِ ایل را به خواسته‏های شخصی‏اش ارجح بداند و نگذارد اختلافاتِ</w:t>
            </w:r>
            <w:r w:rsidRPr="00915809">
              <w:rPr>
                <w:rFonts w:cs="Adobe Arabic" w:hint="cs"/>
                <w:b/>
                <w:bCs/>
                <w:color w:val="FF0000"/>
                <w:szCs w:val="28"/>
                <w:rtl/>
              </w:rPr>
              <w:t xml:space="preserve"> او و برادرانش سبب آتشی در کل</w:t>
            </w:r>
            <w:r w:rsidR="00B83A4C" w:rsidRPr="00915809">
              <w:rPr>
                <w:rFonts w:cs="Adobe Arabic" w:hint="cs"/>
                <w:b/>
                <w:bCs/>
                <w:color w:val="FF0000"/>
                <w:szCs w:val="28"/>
                <w:rtl/>
              </w:rPr>
              <w:t>ِّ</w:t>
            </w:r>
            <w:r w:rsidRPr="00915809">
              <w:rPr>
                <w:rFonts w:cs="Adobe Arabic" w:hint="cs"/>
                <w:b/>
                <w:bCs/>
                <w:color w:val="FF0000"/>
                <w:szCs w:val="28"/>
                <w:rtl/>
              </w:rPr>
              <w:t xml:space="preserve"> ایل شود. صولت مدام این حرف‏های پدرش را در ذهنِ خود مرور می‏کند.</w:t>
            </w:r>
            <w:r w:rsidR="002A6D3E" w:rsidRPr="00915809">
              <w:rPr>
                <w:rFonts w:cs="Adobe Arabic" w:hint="cs"/>
                <w:b/>
                <w:bCs/>
                <w:color w:val="FF0000"/>
                <w:szCs w:val="28"/>
                <w:rtl/>
              </w:rPr>
              <w:t xml:space="preserve"> </w:t>
            </w:r>
          </w:p>
          <w:p w14:paraId="5914212D" w14:textId="648376C5" w:rsidR="000B39F5" w:rsidRPr="003009F5" w:rsidRDefault="000B39F5" w:rsidP="00A7591F">
            <w:pPr>
              <w:bidi/>
              <w:spacing w:line="276" w:lineRule="auto"/>
              <w:jc w:val="left"/>
              <w:rPr>
                <w:rFonts w:cs="Adobe Arabic"/>
                <w:color w:val="FF0000"/>
                <w:szCs w:val="28"/>
                <w:rtl/>
              </w:rPr>
            </w:pPr>
          </w:p>
        </w:tc>
      </w:tr>
      <w:tr w:rsidR="000B39F5" w:rsidRPr="00802FE6" w14:paraId="1D44D25F" w14:textId="77777777" w:rsidTr="0016473B">
        <w:trPr>
          <w:trHeight w:val="678"/>
        </w:trPr>
        <w:tc>
          <w:tcPr>
            <w:tcW w:w="5000" w:type="pct"/>
          </w:tcPr>
          <w:p w14:paraId="61086C12" w14:textId="77777777" w:rsidR="006E1FD2" w:rsidRDefault="000B39F5" w:rsidP="00A7591F">
            <w:pPr>
              <w:bidi/>
              <w:spacing w:line="276" w:lineRule="auto"/>
              <w:jc w:val="left"/>
              <w:rPr>
                <w:rFonts w:cs="Adobe Arabic"/>
                <w:szCs w:val="28"/>
                <w:rtl/>
              </w:rPr>
            </w:pPr>
            <w:r w:rsidRPr="00DE722B">
              <w:rPr>
                <w:rFonts w:cs="Adobe Arabic"/>
                <w:b/>
                <w:bCs/>
                <w:szCs w:val="28"/>
                <w:rtl/>
              </w:rPr>
              <w:lastRenderedPageBreak/>
              <w:t>اعتقاد</w:t>
            </w:r>
            <w:r w:rsidRPr="00DE722B">
              <w:rPr>
                <w:rFonts w:cs="Adobe Arabic"/>
                <w:szCs w:val="28"/>
                <w:rtl/>
              </w:rPr>
              <w:t xml:space="preserve"> و باوری که امکان ندارد از آن دست بکشد چیست؟</w:t>
            </w:r>
          </w:p>
          <w:p w14:paraId="3F6EEB47" w14:textId="3A606DB8" w:rsidR="000B39F5" w:rsidRPr="00915809" w:rsidRDefault="00E134FA" w:rsidP="00A7591F">
            <w:pPr>
              <w:bidi/>
              <w:spacing w:line="276" w:lineRule="auto"/>
              <w:jc w:val="left"/>
              <w:rPr>
                <w:rFonts w:cs="Adobe Arabic"/>
                <w:b/>
                <w:bCs/>
                <w:szCs w:val="28"/>
                <w:rtl/>
              </w:rPr>
            </w:pPr>
            <w:r>
              <w:rPr>
                <w:rFonts w:cs="Adobe Arabic" w:hint="cs"/>
                <w:color w:val="FF0000"/>
                <w:szCs w:val="28"/>
                <w:rtl/>
              </w:rPr>
              <w:t xml:space="preserve"> </w:t>
            </w:r>
            <w:r w:rsidR="003A224E" w:rsidRPr="00C01F24">
              <w:rPr>
                <w:rFonts w:cs="Adobe Arabic" w:hint="cs"/>
                <w:color w:val="FF0000"/>
                <w:szCs w:val="28"/>
                <w:rtl/>
              </w:rPr>
              <w:t xml:space="preserve"> </w:t>
            </w:r>
            <w:r w:rsidR="00C67DAF" w:rsidRPr="00915809">
              <w:rPr>
                <w:rFonts w:cs="Adobe Arabic" w:hint="cs"/>
                <w:b/>
                <w:bCs/>
                <w:color w:val="FF0000"/>
                <w:szCs w:val="28"/>
                <w:rtl/>
              </w:rPr>
              <w:t xml:space="preserve">ظاهراً </w:t>
            </w:r>
            <w:r w:rsidR="003A224E" w:rsidRPr="00915809">
              <w:rPr>
                <w:rFonts w:cs="Adobe Arabic" w:hint="cs"/>
                <w:b/>
                <w:bCs/>
                <w:color w:val="FF0000"/>
                <w:szCs w:val="28"/>
                <w:rtl/>
              </w:rPr>
              <w:t>انسانِ</w:t>
            </w:r>
            <w:r w:rsidR="0023622A" w:rsidRPr="00915809">
              <w:rPr>
                <w:rFonts w:cs="Adobe Arabic" w:hint="cs"/>
                <w:b/>
                <w:bCs/>
                <w:color w:val="FF0000"/>
                <w:szCs w:val="28"/>
                <w:rtl/>
              </w:rPr>
              <w:t xml:space="preserve"> مذهبی و </w:t>
            </w:r>
            <w:r w:rsidR="003A224E" w:rsidRPr="00915809">
              <w:rPr>
                <w:rFonts w:cs="Adobe Arabic" w:hint="cs"/>
                <w:b/>
                <w:bCs/>
                <w:color w:val="FF0000"/>
                <w:szCs w:val="28"/>
                <w:rtl/>
              </w:rPr>
              <w:t>متشرعی نیست</w:t>
            </w:r>
            <w:r w:rsidRPr="00915809">
              <w:rPr>
                <w:rFonts w:cs="Adobe Arabic" w:hint="cs"/>
                <w:b/>
                <w:bCs/>
                <w:color w:val="FF0000"/>
                <w:szCs w:val="28"/>
                <w:rtl/>
              </w:rPr>
              <w:t>. از ریاکاری به شدت بیزار است</w:t>
            </w:r>
            <w:r w:rsidR="003A224E" w:rsidRPr="00915809">
              <w:rPr>
                <w:rFonts w:cs="Adobe Arabic" w:hint="cs"/>
                <w:b/>
                <w:bCs/>
                <w:color w:val="FF0000"/>
                <w:szCs w:val="28"/>
                <w:rtl/>
              </w:rPr>
              <w:t xml:space="preserve"> و </w:t>
            </w:r>
            <w:r w:rsidRPr="00915809">
              <w:rPr>
                <w:rFonts w:cs="Adobe Arabic" w:hint="cs"/>
                <w:b/>
                <w:bCs/>
                <w:color w:val="FF0000"/>
                <w:szCs w:val="28"/>
                <w:rtl/>
              </w:rPr>
              <w:t xml:space="preserve">در زندگیِ روزمره‏اش </w:t>
            </w:r>
            <w:r w:rsidR="003A224E" w:rsidRPr="00915809">
              <w:rPr>
                <w:rFonts w:cs="Adobe Arabic" w:hint="cs"/>
                <w:b/>
                <w:bCs/>
                <w:color w:val="FF0000"/>
                <w:szCs w:val="28"/>
                <w:rtl/>
              </w:rPr>
              <w:t xml:space="preserve">نشانه‏های </w:t>
            </w:r>
            <w:r w:rsidRPr="00915809">
              <w:rPr>
                <w:rFonts w:cs="Adobe Arabic" w:hint="cs"/>
                <w:b/>
                <w:bCs/>
                <w:color w:val="FF0000"/>
                <w:szCs w:val="28"/>
                <w:rtl/>
              </w:rPr>
              <w:t>بارزی</w:t>
            </w:r>
            <w:r w:rsidR="003A224E" w:rsidRPr="00915809">
              <w:rPr>
                <w:rFonts w:cs="Adobe Arabic" w:hint="cs"/>
                <w:b/>
                <w:bCs/>
                <w:color w:val="FF0000"/>
                <w:szCs w:val="28"/>
                <w:rtl/>
              </w:rPr>
              <w:t xml:space="preserve"> از تقید به دین و مذهب </w:t>
            </w:r>
            <w:r w:rsidRPr="00915809">
              <w:rPr>
                <w:rFonts w:cs="Adobe Arabic" w:hint="cs"/>
                <w:b/>
                <w:bCs/>
                <w:color w:val="FF0000"/>
                <w:szCs w:val="28"/>
                <w:rtl/>
              </w:rPr>
              <w:t>دیده نمی‏شود، اما اعتقاد</w:t>
            </w:r>
            <w:r w:rsidR="006E1FD2" w:rsidRPr="00915809">
              <w:rPr>
                <w:rFonts w:cs="Adobe Arabic" w:hint="cs"/>
                <w:b/>
                <w:bCs/>
                <w:color w:val="FF0000"/>
                <w:szCs w:val="28"/>
                <w:rtl/>
              </w:rPr>
              <w:t>ِ</w:t>
            </w:r>
            <w:r w:rsidR="003A224E" w:rsidRPr="00915809">
              <w:rPr>
                <w:rFonts w:cs="Adobe Arabic" w:hint="cs"/>
                <w:b/>
                <w:bCs/>
                <w:color w:val="FF0000"/>
                <w:szCs w:val="28"/>
                <w:rtl/>
              </w:rPr>
              <w:t xml:space="preserve"> درونی و محکم</w:t>
            </w:r>
            <w:r w:rsidRPr="00915809">
              <w:rPr>
                <w:rFonts w:cs="Adobe Arabic" w:hint="cs"/>
                <w:b/>
                <w:bCs/>
                <w:color w:val="FF0000"/>
                <w:szCs w:val="28"/>
                <w:rtl/>
              </w:rPr>
              <w:t>ی</w:t>
            </w:r>
            <w:r w:rsidR="003A224E" w:rsidRPr="00915809">
              <w:rPr>
                <w:rFonts w:cs="Adobe Arabic" w:hint="cs"/>
                <w:b/>
                <w:bCs/>
                <w:color w:val="FF0000"/>
                <w:szCs w:val="28"/>
                <w:rtl/>
              </w:rPr>
              <w:t xml:space="preserve"> به </w:t>
            </w:r>
            <w:r w:rsidRPr="00915809">
              <w:rPr>
                <w:rFonts w:cs="Adobe Arabic" w:hint="cs"/>
                <w:b/>
                <w:bCs/>
                <w:color w:val="FF0000"/>
                <w:szCs w:val="28"/>
                <w:rtl/>
              </w:rPr>
              <w:t xml:space="preserve"> عزاداری و زیارت دارد و بر همین سیاق</w:t>
            </w:r>
            <w:r w:rsidR="00D94816" w:rsidRPr="00915809">
              <w:rPr>
                <w:rFonts w:cs="Adobe Arabic" w:hint="cs"/>
                <w:b/>
                <w:bCs/>
                <w:color w:val="FF0000"/>
                <w:szCs w:val="28"/>
                <w:rtl/>
              </w:rPr>
              <w:t>،</w:t>
            </w:r>
            <w:r w:rsidRPr="00915809">
              <w:rPr>
                <w:rFonts w:cs="Adobe Arabic" w:hint="cs"/>
                <w:b/>
                <w:bCs/>
                <w:color w:val="FF0000"/>
                <w:szCs w:val="28"/>
                <w:rtl/>
              </w:rPr>
              <w:t xml:space="preserve"> چون</w:t>
            </w:r>
            <w:r w:rsidR="006E1FD2" w:rsidRPr="00915809">
              <w:rPr>
                <w:rFonts w:cs="Adobe Arabic" w:hint="cs"/>
                <w:b/>
                <w:bCs/>
                <w:color w:val="FF0000"/>
                <w:szCs w:val="28"/>
                <w:rtl/>
              </w:rPr>
              <w:t>ان</w:t>
            </w:r>
            <w:r w:rsidRPr="00915809">
              <w:rPr>
                <w:rFonts w:cs="Adobe Arabic" w:hint="cs"/>
                <w:b/>
                <w:bCs/>
                <w:color w:val="FF0000"/>
                <w:szCs w:val="28"/>
                <w:rtl/>
              </w:rPr>
              <w:t xml:space="preserve"> اکثر</w:t>
            </w:r>
            <w:r w:rsidR="00D94816" w:rsidRPr="00915809">
              <w:rPr>
                <w:rFonts w:cs="Adobe Arabic" w:hint="cs"/>
                <w:b/>
                <w:bCs/>
                <w:color w:val="FF0000"/>
                <w:szCs w:val="28"/>
                <w:rtl/>
              </w:rPr>
              <w:t>ِ</w:t>
            </w:r>
            <w:r w:rsidRPr="00915809">
              <w:rPr>
                <w:rFonts w:cs="Adobe Arabic" w:hint="cs"/>
                <w:b/>
                <w:bCs/>
                <w:color w:val="FF0000"/>
                <w:szCs w:val="28"/>
                <w:rtl/>
              </w:rPr>
              <w:t xml:space="preserve"> عشایر</w:t>
            </w:r>
            <w:r w:rsidR="00D94816" w:rsidRPr="00915809">
              <w:rPr>
                <w:rFonts w:cs="Adobe Arabic" w:hint="cs"/>
                <w:b/>
                <w:bCs/>
                <w:color w:val="FF0000"/>
                <w:szCs w:val="28"/>
                <w:rtl/>
              </w:rPr>
              <w:t>،</w:t>
            </w:r>
            <w:r w:rsidRPr="00915809">
              <w:rPr>
                <w:rFonts w:cs="Adobe Arabic" w:hint="cs"/>
                <w:b/>
                <w:bCs/>
                <w:color w:val="FF0000"/>
                <w:szCs w:val="28"/>
                <w:rtl/>
              </w:rPr>
              <w:t xml:space="preserve"> احترامی برای سادات دارد و</w:t>
            </w:r>
            <w:r w:rsidR="003A224E" w:rsidRPr="00915809">
              <w:rPr>
                <w:rFonts w:cs="Adobe Arabic" w:hint="cs"/>
                <w:b/>
                <w:bCs/>
                <w:color w:val="FF0000"/>
                <w:szCs w:val="28"/>
                <w:rtl/>
              </w:rPr>
              <w:t xml:space="preserve"> معتقد است</w:t>
            </w:r>
            <w:r w:rsidR="00B8721B" w:rsidRPr="00915809">
              <w:rPr>
                <w:rFonts w:cs="Adobe Arabic" w:hint="cs"/>
                <w:b/>
                <w:bCs/>
                <w:color w:val="FF0000"/>
                <w:szCs w:val="28"/>
                <w:rtl/>
              </w:rPr>
              <w:t xml:space="preserve"> که</w:t>
            </w:r>
            <w:r w:rsidR="003A224E" w:rsidRPr="00915809">
              <w:rPr>
                <w:rFonts w:cs="Adobe Arabic" w:hint="cs"/>
                <w:b/>
                <w:bCs/>
                <w:color w:val="FF0000"/>
                <w:szCs w:val="28"/>
                <w:rtl/>
              </w:rPr>
              <w:t xml:space="preserve"> جدِّ سیدها</w:t>
            </w:r>
            <w:r w:rsidR="00C01F24" w:rsidRPr="00915809">
              <w:rPr>
                <w:rFonts w:cs="Adobe Arabic" w:hint="cs"/>
                <w:b/>
                <w:bCs/>
                <w:color w:val="FF0000"/>
                <w:szCs w:val="28"/>
                <w:rtl/>
              </w:rPr>
              <w:t>، همه کاری ازشان بر می‏آید و هم دعا و هم نفرینشان، شدیداً گیرا</w:t>
            </w:r>
            <w:r w:rsidR="006E1FD2" w:rsidRPr="00915809">
              <w:rPr>
                <w:rFonts w:cs="Adobe Arabic" w:hint="cs"/>
                <w:b/>
                <w:bCs/>
                <w:color w:val="FF0000"/>
                <w:szCs w:val="28"/>
                <w:rtl/>
              </w:rPr>
              <w:t xml:space="preserve"> ا</w:t>
            </w:r>
            <w:r w:rsidR="00C01F24" w:rsidRPr="00915809">
              <w:rPr>
                <w:rFonts w:cs="Adobe Arabic" w:hint="cs"/>
                <w:b/>
                <w:bCs/>
                <w:color w:val="FF0000"/>
                <w:szCs w:val="28"/>
                <w:rtl/>
              </w:rPr>
              <w:t>ست!</w:t>
            </w:r>
            <w:r w:rsidR="00347D10" w:rsidRPr="00915809">
              <w:rPr>
                <w:rFonts w:cs="Adobe Arabic" w:hint="cs"/>
                <w:b/>
                <w:bCs/>
                <w:color w:val="FF0000"/>
                <w:szCs w:val="28"/>
                <w:rtl/>
              </w:rPr>
              <w:t>.</w:t>
            </w:r>
            <w:r w:rsidR="002A6D3E" w:rsidRPr="00915809">
              <w:rPr>
                <w:rFonts w:cs="Adobe Arabic" w:hint="cs"/>
                <w:b/>
                <w:bCs/>
                <w:color w:val="FF0000"/>
                <w:szCs w:val="28"/>
                <w:rtl/>
              </w:rPr>
              <w:t xml:space="preserve"> </w:t>
            </w:r>
            <w:r w:rsidR="00915809" w:rsidRPr="00915809">
              <w:rPr>
                <w:rFonts w:cs="Adobe Arabic" w:hint="cs"/>
                <w:b/>
                <w:bCs/>
                <w:color w:val="FF0000"/>
                <w:szCs w:val="28"/>
                <w:rtl/>
              </w:rPr>
              <w:t xml:space="preserve">همچنین </w:t>
            </w:r>
            <w:r w:rsidR="00247DEE" w:rsidRPr="00915809">
              <w:rPr>
                <w:rFonts w:cs="Adobe Arabic" w:hint="cs"/>
                <w:b/>
                <w:bCs/>
                <w:color w:val="FF0000"/>
                <w:szCs w:val="28"/>
                <w:rtl/>
              </w:rPr>
              <w:t>عمیقاً اعتقاد دارد در شرایطی که از یک مشاور قابل اعتماد مرد محروم است فقط یکی از سادات می‌توا</w:t>
            </w:r>
            <w:r w:rsidR="00915809" w:rsidRPr="00915809">
              <w:rPr>
                <w:rFonts w:cs="Adobe Arabic" w:hint="cs"/>
                <w:b/>
                <w:bCs/>
                <w:color w:val="FF0000"/>
                <w:szCs w:val="28"/>
                <w:rtl/>
              </w:rPr>
              <w:t>ند تکیه‌گاه و محل مشورت او باشد.</w:t>
            </w:r>
            <w:r w:rsidR="00347D10" w:rsidRPr="00915809">
              <w:rPr>
                <w:rFonts w:cs="Adobe Arabic" w:hint="cs"/>
                <w:b/>
                <w:bCs/>
                <w:color w:val="FF0000"/>
                <w:szCs w:val="28"/>
                <w:rtl/>
              </w:rPr>
              <w:t xml:space="preserve"> </w:t>
            </w:r>
            <w:r w:rsidRPr="00915809">
              <w:rPr>
                <w:rFonts w:cs="Adobe Arabic" w:hint="cs"/>
                <w:b/>
                <w:bCs/>
                <w:color w:val="FF0000"/>
                <w:szCs w:val="28"/>
                <w:rtl/>
              </w:rPr>
              <w:t xml:space="preserve"> </w:t>
            </w:r>
            <w:r w:rsidR="003A224E" w:rsidRPr="00915809">
              <w:rPr>
                <w:rFonts w:cs="Adobe Arabic" w:hint="cs"/>
                <w:b/>
                <w:bCs/>
                <w:color w:val="FF0000"/>
                <w:szCs w:val="28"/>
                <w:rtl/>
              </w:rPr>
              <w:t xml:space="preserve"> </w:t>
            </w:r>
          </w:p>
        </w:tc>
      </w:tr>
      <w:tr w:rsidR="000B39F5" w:rsidRPr="00802FE6" w14:paraId="6AF8B70C" w14:textId="77777777" w:rsidTr="0016473B">
        <w:trPr>
          <w:cnfStyle w:val="000000100000" w:firstRow="0" w:lastRow="0" w:firstColumn="0" w:lastColumn="0" w:oddVBand="0" w:evenVBand="0" w:oddHBand="1" w:evenHBand="0" w:firstRowFirstColumn="0" w:firstRowLastColumn="0" w:lastRowFirstColumn="0" w:lastRowLastColumn="0"/>
          <w:trHeight w:val="234"/>
        </w:trPr>
        <w:tc>
          <w:tcPr>
            <w:tcW w:w="5000" w:type="pct"/>
            <w:shd w:val="clear" w:color="auto" w:fill="000000" w:themeFill="text1"/>
            <w:vAlign w:val="center"/>
          </w:tcPr>
          <w:p w14:paraId="7447363D" w14:textId="77777777" w:rsidR="000B39F5" w:rsidRPr="000B39F5" w:rsidRDefault="008B3E24" w:rsidP="00A7591F">
            <w:pPr>
              <w:bidi/>
              <w:jc w:val="left"/>
              <w:rPr>
                <w:rFonts w:cs="Adobe Arabic"/>
                <w:b/>
                <w:bCs/>
                <w:sz w:val="32"/>
                <w:szCs w:val="32"/>
                <w:rtl/>
              </w:rPr>
            </w:pPr>
            <w:r>
              <w:rPr>
                <w:rFonts w:cs="Adobe Arabic" w:hint="cs"/>
                <w:b/>
                <w:bCs/>
                <w:sz w:val="32"/>
                <w:szCs w:val="32"/>
                <w:rtl/>
              </w:rPr>
              <w:t>ویژگی‌های انگیزشی-کنشی</w:t>
            </w:r>
          </w:p>
        </w:tc>
      </w:tr>
      <w:tr w:rsidR="003C0812" w:rsidRPr="00802FE6" w14:paraId="618840AB" w14:textId="77777777" w:rsidTr="0016473B">
        <w:trPr>
          <w:trHeight w:val="626"/>
        </w:trPr>
        <w:tc>
          <w:tcPr>
            <w:tcW w:w="5000" w:type="pct"/>
          </w:tcPr>
          <w:p w14:paraId="62932EFC" w14:textId="2082B813" w:rsidR="000B39F5" w:rsidRDefault="000B39F5" w:rsidP="00A7591F">
            <w:pPr>
              <w:bidi/>
              <w:jc w:val="left"/>
              <w:rPr>
                <w:rFonts w:cs="Adobe Arabic"/>
                <w:szCs w:val="28"/>
                <w:rtl/>
              </w:rPr>
            </w:pPr>
            <w:r w:rsidRPr="00802FE6">
              <w:rPr>
                <w:rFonts w:cs="Adobe Arabic"/>
                <w:szCs w:val="28"/>
                <w:rtl/>
              </w:rPr>
              <w:t xml:space="preserve">همین حالا </w:t>
            </w:r>
            <w:r w:rsidR="008B3E24" w:rsidRPr="00802FE6">
              <w:rPr>
                <w:rFonts w:cs="Adobe Arabic"/>
                <w:szCs w:val="28"/>
                <w:rtl/>
              </w:rPr>
              <w:t xml:space="preserve">(زمان حال رویدادها در هر قسمت) </w:t>
            </w:r>
            <w:r w:rsidRPr="00802FE6">
              <w:rPr>
                <w:rFonts w:cs="Adobe Arabic"/>
                <w:szCs w:val="28"/>
                <w:rtl/>
              </w:rPr>
              <w:t xml:space="preserve">چه </w:t>
            </w:r>
            <w:r w:rsidRPr="008B3E24">
              <w:rPr>
                <w:rFonts w:cs="Adobe Arabic"/>
                <w:b/>
                <w:bCs/>
                <w:szCs w:val="28"/>
                <w:rtl/>
              </w:rPr>
              <w:t>نیاز</w:t>
            </w:r>
            <w:r w:rsidRPr="00802FE6">
              <w:rPr>
                <w:rFonts w:cs="Adobe Arabic"/>
                <w:szCs w:val="28"/>
                <w:rtl/>
              </w:rPr>
              <w:t>ی دارد؟</w:t>
            </w:r>
          </w:p>
          <w:p w14:paraId="437E5B7A" w14:textId="7B525263" w:rsidR="003C0812" w:rsidRPr="00647EA6" w:rsidRDefault="00C01F24" w:rsidP="00647EA6">
            <w:pPr>
              <w:bidi/>
              <w:jc w:val="both"/>
              <w:rPr>
                <w:rFonts w:cs="Adobe Arabic"/>
                <w:b/>
                <w:bCs/>
                <w:color w:val="FF0000"/>
                <w:szCs w:val="28"/>
                <w:rtl/>
              </w:rPr>
            </w:pPr>
            <w:r w:rsidRPr="00647EA6">
              <w:rPr>
                <w:rFonts w:cs="Adobe Arabic" w:hint="cs"/>
                <w:b/>
                <w:bCs/>
                <w:color w:val="FF0000"/>
                <w:szCs w:val="28"/>
                <w:rtl/>
              </w:rPr>
              <w:t xml:space="preserve"> </w:t>
            </w:r>
            <w:r w:rsidR="00915809" w:rsidRPr="00647EA6">
              <w:rPr>
                <w:rFonts w:cs="Adobe Arabic" w:hint="cs"/>
                <w:b/>
                <w:bCs/>
                <w:color w:val="FF0000"/>
                <w:szCs w:val="28"/>
                <w:rtl/>
              </w:rPr>
              <w:t xml:space="preserve">او برای تقویتِ جایگاهش در بینِ </w:t>
            </w:r>
            <w:r w:rsidR="00647EA6" w:rsidRPr="00647EA6">
              <w:rPr>
                <w:rFonts w:cs="Adobe Arabic" w:hint="cs"/>
                <w:b/>
                <w:bCs/>
                <w:color w:val="FF0000"/>
                <w:szCs w:val="28"/>
                <w:rtl/>
              </w:rPr>
              <w:t>مردمِ</w:t>
            </w:r>
            <w:r w:rsidR="00873676" w:rsidRPr="00647EA6">
              <w:rPr>
                <w:rFonts w:cs="Adobe Arabic" w:hint="cs"/>
                <w:b/>
                <w:bCs/>
                <w:color w:val="FF0000"/>
                <w:szCs w:val="28"/>
                <w:rtl/>
              </w:rPr>
              <w:t xml:space="preserve"> جنوب و کسبِ قدرتی بیشتر برای برآمدن از پسِ قوام‏ه</w:t>
            </w:r>
            <w:r w:rsidR="00647EA6" w:rsidRPr="00647EA6">
              <w:rPr>
                <w:rFonts w:cs="Adobe Arabic" w:hint="cs"/>
                <w:b/>
                <w:bCs/>
                <w:color w:val="FF0000"/>
                <w:szCs w:val="28"/>
                <w:rtl/>
              </w:rPr>
              <w:t xml:space="preserve">ا و انگلیسی‏ها، نیازمندِ حمایتِ </w:t>
            </w:r>
            <w:r w:rsidR="00247DEE" w:rsidRPr="00647EA6">
              <w:rPr>
                <w:rFonts w:cs="Adobe Arabic" w:hint="cs"/>
                <w:b/>
                <w:bCs/>
                <w:color w:val="FF0000"/>
                <w:szCs w:val="28"/>
                <w:rtl/>
              </w:rPr>
              <w:t>مردم</w:t>
            </w:r>
            <w:r w:rsidR="00647EA6" w:rsidRPr="00647EA6">
              <w:rPr>
                <w:rFonts w:cs="Adobe Arabic" w:hint="cs"/>
                <w:b/>
                <w:bCs/>
                <w:color w:val="FF0000"/>
                <w:szCs w:val="28"/>
                <w:rtl/>
              </w:rPr>
              <w:t xml:space="preserve"> شهری و روستایی و غیرقشقایی است</w:t>
            </w:r>
            <w:r w:rsidR="00873676" w:rsidRPr="00647EA6">
              <w:rPr>
                <w:rFonts w:cs="Adobe Arabic" w:hint="cs"/>
                <w:b/>
                <w:bCs/>
                <w:color w:val="FF0000"/>
                <w:szCs w:val="28"/>
                <w:rtl/>
              </w:rPr>
              <w:t xml:space="preserve">. به همین دلیل سعی دارد با جلبِ نظرِ آیت الله سید عبدالحسینِ لاری، </w:t>
            </w:r>
            <w:r w:rsidR="005107D6" w:rsidRPr="00647EA6">
              <w:rPr>
                <w:rFonts w:cs="Adobe Arabic" w:hint="cs"/>
                <w:b/>
                <w:bCs/>
                <w:color w:val="FF0000"/>
                <w:szCs w:val="28"/>
                <w:rtl/>
              </w:rPr>
              <w:t>حمایتِ مردم</w:t>
            </w:r>
            <w:r w:rsidR="0013486C" w:rsidRPr="00647EA6">
              <w:rPr>
                <w:rFonts w:cs="Adobe Arabic" w:hint="cs"/>
                <w:b/>
                <w:bCs/>
                <w:color w:val="FF0000"/>
                <w:szCs w:val="28"/>
                <w:rtl/>
              </w:rPr>
              <w:t xml:space="preserve">ِ </w:t>
            </w:r>
            <w:r w:rsidR="00247DEE" w:rsidRPr="00647EA6">
              <w:rPr>
                <w:rFonts w:cs="Adobe Arabic" w:hint="cs"/>
                <w:b/>
                <w:bCs/>
                <w:color w:val="FF0000"/>
                <w:szCs w:val="28"/>
                <w:rtl/>
              </w:rPr>
              <w:t>غی</w:t>
            </w:r>
            <w:r w:rsidR="00647EA6" w:rsidRPr="00647EA6">
              <w:rPr>
                <w:rFonts w:cs="Adobe Arabic" w:hint="cs"/>
                <w:b/>
                <w:bCs/>
                <w:color w:val="FF0000"/>
                <w:szCs w:val="28"/>
                <w:rtl/>
              </w:rPr>
              <w:t>رقشقایی را</w:t>
            </w:r>
            <w:r w:rsidR="005107D6" w:rsidRPr="00647EA6">
              <w:rPr>
                <w:rFonts w:cs="Adobe Arabic" w:hint="cs"/>
                <w:b/>
                <w:bCs/>
                <w:color w:val="FF0000"/>
                <w:szCs w:val="28"/>
                <w:rtl/>
              </w:rPr>
              <w:t xml:space="preserve"> کسب کند.</w:t>
            </w:r>
            <w:r w:rsidR="00873676" w:rsidRPr="00647EA6">
              <w:rPr>
                <w:rFonts w:cs="Adobe Arabic" w:hint="cs"/>
                <w:b/>
                <w:bCs/>
                <w:color w:val="FF0000"/>
                <w:szCs w:val="28"/>
                <w:rtl/>
              </w:rPr>
              <w:t xml:space="preserve"> </w:t>
            </w:r>
          </w:p>
        </w:tc>
      </w:tr>
      <w:tr w:rsidR="003C0812" w:rsidRPr="00802FE6" w14:paraId="3FBE1360" w14:textId="77777777" w:rsidTr="0016473B">
        <w:trPr>
          <w:cnfStyle w:val="000000100000" w:firstRow="0" w:lastRow="0" w:firstColumn="0" w:lastColumn="0" w:oddVBand="0" w:evenVBand="0" w:oddHBand="1" w:evenHBand="0" w:firstRowFirstColumn="0" w:firstRowLastColumn="0" w:lastRowFirstColumn="0" w:lastRowLastColumn="0"/>
          <w:trHeight w:val="626"/>
        </w:trPr>
        <w:tc>
          <w:tcPr>
            <w:tcW w:w="5000" w:type="pct"/>
          </w:tcPr>
          <w:p w14:paraId="09FCDBE1" w14:textId="77777777" w:rsidR="00D962E2" w:rsidRDefault="000B39F5" w:rsidP="00A7591F">
            <w:pPr>
              <w:bidi/>
              <w:jc w:val="left"/>
              <w:rPr>
                <w:rFonts w:cs="Adobe Arabic"/>
                <w:szCs w:val="28"/>
                <w:rtl/>
              </w:rPr>
            </w:pPr>
            <w:r w:rsidRPr="008B3E24">
              <w:rPr>
                <w:rFonts w:cs="Adobe Arabic"/>
                <w:b/>
                <w:bCs/>
                <w:szCs w:val="28"/>
                <w:rtl/>
              </w:rPr>
              <w:t>مشکلی</w:t>
            </w:r>
            <w:r w:rsidRPr="00802FE6">
              <w:rPr>
                <w:rFonts w:cs="Adobe Arabic"/>
                <w:szCs w:val="28"/>
                <w:rtl/>
              </w:rPr>
              <w:t xml:space="preserve"> که باید همین حالا (زمان حال رویدادها در هر قسمت) حل کند چیست؟</w:t>
            </w:r>
          </w:p>
          <w:p w14:paraId="3F621176" w14:textId="59127079" w:rsidR="005F440C" w:rsidRPr="00647EA6" w:rsidRDefault="005107D6" w:rsidP="00A7591F">
            <w:pPr>
              <w:bidi/>
              <w:jc w:val="left"/>
              <w:rPr>
                <w:rFonts w:cs="Adobe Arabic"/>
                <w:b/>
                <w:bCs/>
                <w:color w:val="FF0000"/>
                <w:szCs w:val="28"/>
                <w:rtl/>
              </w:rPr>
            </w:pPr>
            <w:r w:rsidRPr="00647EA6">
              <w:rPr>
                <w:rFonts w:cs="Adobe Arabic" w:hint="cs"/>
                <w:b/>
                <w:bCs/>
                <w:color w:val="FF0000"/>
                <w:szCs w:val="28"/>
                <w:rtl/>
              </w:rPr>
              <w:t>اختلافاتِ درونیِ ایلِ قشقایی، به شدت او را آزار می‏دهد و به پاشنه‏ی آشیلِ او تبدیل شده است. او</w:t>
            </w:r>
            <w:r w:rsidR="0015623F" w:rsidRPr="00647EA6">
              <w:rPr>
                <w:rFonts w:cs="Adobe Arabic" w:hint="cs"/>
                <w:b/>
                <w:bCs/>
                <w:color w:val="FF0000"/>
                <w:szCs w:val="28"/>
                <w:rtl/>
              </w:rPr>
              <w:t xml:space="preserve"> </w:t>
            </w:r>
            <w:r w:rsidR="0013486C" w:rsidRPr="00647EA6">
              <w:rPr>
                <w:rFonts w:cs="Adobe Arabic" w:hint="cs"/>
                <w:b/>
                <w:bCs/>
                <w:color w:val="FF0000"/>
                <w:szCs w:val="28"/>
                <w:rtl/>
              </w:rPr>
              <w:t>در هر تصمیم بزرگ</w:t>
            </w:r>
            <w:r w:rsidR="00D94816" w:rsidRPr="00647EA6">
              <w:rPr>
                <w:rFonts w:cs="Adobe Arabic" w:hint="cs"/>
                <w:b/>
                <w:bCs/>
                <w:color w:val="FF0000"/>
                <w:szCs w:val="28"/>
                <w:rtl/>
              </w:rPr>
              <w:t>،</w:t>
            </w:r>
            <w:r w:rsidR="0013486C" w:rsidRPr="00647EA6">
              <w:rPr>
                <w:rFonts w:cs="Adobe Arabic" w:hint="cs"/>
                <w:b/>
                <w:bCs/>
                <w:color w:val="FF0000"/>
                <w:szCs w:val="28"/>
                <w:rtl/>
              </w:rPr>
              <w:t xml:space="preserve"> باید </w:t>
            </w:r>
            <w:r w:rsidR="0015623F" w:rsidRPr="00647EA6">
              <w:rPr>
                <w:rFonts w:cs="Adobe Arabic" w:hint="cs"/>
                <w:b/>
                <w:bCs/>
                <w:color w:val="FF0000"/>
                <w:szCs w:val="28"/>
                <w:rtl/>
              </w:rPr>
              <w:t xml:space="preserve">بخشی </w:t>
            </w:r>
            <w:r w:rsidR="0013486C" w:rsidRPr="00647EA6">
              <w:rPr>
                <w:rFonts w:cs="Adobe Arabic" w:hint="cs"/>
                <w:b/>
                <w:bCs/>
                <w:color w:val="FF0000"/>
                <w:szCs w:val="28"/>
                <w:rtl/>
              </w:rPr>
              <w:t xml:space="preserve"> </w:t>
            </w:r>
            <w:r w:rsidR="0015623F" w:rsidRPr="00647EA6">
              <w:rPr>
                <w:rFonts w:cs="Adobe Arabic" w:hint="cs"/>
                <w:b/>
                <w:bCs/>
                <w:color w:val="FF0000"/>
                <w:szCs w:val="28"/>
                <w:rtl/>
              </w:rPr>
              <w:t xml:space="preserve"> از وقتِ </w:t>
            </w:r>
            <w:r w:rsidRPr="00647EA6">
              <w:rPr>
                <w:rFonts w:cs="Adobe Arabic" w:hint="cs"/>
                <w:b/>
                <w:bCs/>
                <w:color w:val="FF0000"/>
                <w:szCs w:val="28"/>
                <w:rtl/>
              </w:rPr>
              <w:t xml:space="preserve">خود را صرفِ </w:t>
            </w:r>
            <w:r w:rsidR="00647EA6" w:rsidRPr="00647EA6">
              <w:rPr>
                <w:rFonts w:cs="Adobe Arabic" w:hint="cs"/>
                <w:b/>
                <w:bCs/>
                <w:color w:val="FF0000"/>
                <w:szCs w:val="28"/>
                <w:rtl/>
              </w:rPr>
              <w:t xml:space="preserve">چانه‌زنی </w:t>
            </w:r>
            <w:r w:rsidRPr="00647EA6">
              <w:rPr>
                <w:rFonts w:cs="Adobe Arabic" w:hint="cs"/>
                <w:b/>
                <w:bCs/>
                <w:color w:val="FF0000"/>
                <w:szCs w:val="28"/>
                <w:rtl/>
              </w:rPr>
              <w:t>با برادرانش و همچنین سران</w:t>
            </w:r>
            <w:r w:rsidR="0015623F" w:rsidRPr="00647EA6">
              <w:rPr>
                <w:rFonts w:cs="Adobe Arabic" w:hint="cs"/>
                <w:b/>
                <w:bCs/>
                <w:color w:val="FF0000"/>
                <w:szCs w:val="28"/>
                <w:rtl/>
              </w:rPr>
              <w:t>ِ</w:t>
            </w:r>
            <w:r w:rsidRPr="00647EA6">
              <w:rPr>
                <w:rFonts w:cs="Adobe Arabic" w:hint="cs"/>
                <w:b/>
                <w:bCs/>
                <w:color w:val="FF0000"/>
                <w:szCs w:val="28"/>
                <w:rtl/>
              </w:rPr>
              <w:t xml:space="preserve"> مخالف در ایل</w:t>
            </w:r>
            <w:r w:rsidR="0013486C" w:rsidRPr="00647EA6">
              <w:rPr>
                <w:rFonts w:cs="Adobe Arabic" w:hint="cs"/>
                <w:b/>
                <w:bCs/>
                <w:color w:val="FF0000"/>
                <w:szCs w:val="28"/>
                <w:rtl/>
              </w:rPr>
              <w:t xml:space="preserve"> ‏کند، چرا که بدون</w:t>
            </w:r>
            <w:r w:rsidR="00D94816" w:rsidRPr="00647EA6">
              <w:rPr>
                <w:rFonts w:cs="Adobe Arabic" w:hint="cs"/>
                <w:b/>
                <w:bCs/>
                <w:color w:val="FF0000"/>
                <w:szCs w:val="28"/>
                <w:rtl/>
              </w:rPr>
              <w:t xml:space="preserve">ِ </w:t>
            </w:r>
            <w:r w:rsidR="00647EA6" w:rsidRPr="00647EA6">
              <w:rPr>
                <w:rFonts w:cs="Adobe Arabic" w:hint="cs"/>
                <w:b/>
                <w:bCs/>
                <w:color w:val="FF0000"/>
                <w:szCs w:val="28"/>
                <w:rtl/>
              </w:rPr>
              <w:t>انسجام و وفاق، اقداماتش به نتیجه نمی‌رسد</w:t>
            </w:r>
            <w:r w:rsidR="0013486C" w:rsidRPr="00647EA6">
              <w:rPr>
                <w:rFonts w:cs="Adobe Arabic" w:hint="cs"/>
                <w:b/>
                <w:bCs/>
                <w:color w:val="FF0000"/>
                <w:szCs w:val="28"/>
                <w:rtl/>
              </w:rPr>
              <w:t>.</w:t>
            </w:r>
            <w:r w:rsidR="0015623F" w:rsidRPr="00647EA6">
              <w:rPr>
                <w:rFonts w:cs="Adobe Arabic" w:hint="cs"/>
                <w:b/>
                <w:bCs/>
                <w:color w:val="FF0000"/>
                <w:szCs w:val="28"/>
                <w:rtl/>
              </w:rPr>
              <w:t xml:space="preserve"> </w:t>
            </w:r>
          </w:p>
          <w:p w14:paraId="1B950A6F" w14:textId="288F2070" w:rsidR="003C0812" w:rsidRPr="0015623F" w:rsidRDefault="009D77A7" w:rsidP="00A7591F">
            <w:pPr>
              <w:bidi/>
              <w:jc w:val="left"/>
              <w:rPr>
                <w:rFonts w:cs="Adobe Arabic"/>
                <w:szCs w:val="28"/>
                <w:rtl/>
              </w:rPr>
            </w:pPr>
            <w:r w:rsidRPr="00B8721B">
              <w:rPr>
                <w:rFonts w:cs="Adobe Arabic" w:hint="cs"/>
                <w:color w:val="000000" w:themeColor="text1"/>
                <w:szCs w:val="28"/>
                <w:rtl/>
              </w:rPr>
              <w:t xml:space="preserve"> </w:t>
            </w:r>
            <w:r w:rsidR="0013486C" w:rsidRPr="00B8721B">
              <w:rPr>
                <w:rFonts w:cs="Adobe Arabic" w:hint="cs"/>
                <w:color w:val="000000" w:themeColor="text1"/>
                <w:szCs w:val="28"/>
                <w:rtl/>
              </w:rPr>
              <w:t xml:space="preserve"> </w:t>
            </w:r>
            <w:r w:rsidR="0015623F" w:rsidRPr="00B8721B">
              <w:rPr>
                <w:rFonts w:cs="Adobe Arabic" w:hint="cs"/>
                <w:color w:val="000000" w:themeColor="text1"/>
                <w:szCs w:val="28"/>
                <w:rtl/>
              </w:rPr>
              <w:t xml:space="preserve"> </w:t>
            </w:r>
            <w:r w:rsidR="005107D6" w:rsidRPr="00B8721B">
              <w:rPr>
                <w:rFonts w:cs="Adobe Arabic" w:hint="cs"/>
                <w:color w:val="000000" w:themeColor="text1"/>
                <w:szCs w:val="28"/>
                <w:rtl/>
              </w:rPr>
              <w:t xml:space="preserve">  </w:t>
            </w:r>
          </w:p>
        </w:tc>
      </w:tr>
      <w:tr w:rsidR="000B39F5" w:rsidRPr="00802FE6" w14:paraId="0A19AD99" w14:textId="77777777" w:rsidTr="0016473B">
        <w:trPr>
          <w:trHeight w:val="234"/>
        </w:trPr>
        <w:tc>
          <w:tcPr>
            <w:tcW w:w="5000" w:type="pct"/>
            <w:shd w:val="clear" w:color="auto" w:fill="000000" w:themeFill="text1"/>
            <w:vAlign w:val="center"/>
          </w:tcPr>
          <w:p w14:paraId="79FA158D" w14:textId="06A48E9D" w:rsidR="0016473B" w:rsidRPr="000B39F5" w:rsidRDefault="000B39F5" w:rsidP="00A7591F">
            <w:pPr>
              <w:bidi/>
              <w:jc w:val="left"/>
              <w:rPr>
                <w:rFonts w:cs="Adobe Arabic"/>
                <w:b/>
                <w:bCs/>
                <w:sz w:val="32"/>
                <w:szCs w:val="32"/>
                <w:rtl/>
              </w:rPr>
            </w:pPr>
            <w:r w:rsidRPr="000B39F5">
              <w:rPr>
                <w:rFonts w:cs="Adobe Arabic"/>
                <w:b/>
                <w:bCs/>
                <w:sz w:val="32"/>
                <w:szCs w:val="32"/>
                <w:rtl/>
              </w:rPr>
              <w:t>چه مشخصه‌های دیگری او را از دیگران متمایز می‌کند؟</w:t>
            </w:r>
          </w:p>
        </w:tc>
      </w:tr>
      <w:tr w:rsidR="000B39F5" w:rsidRPr="00802FE6" w14:paraId="38778FB9" w14:textId="77777777" w:rsidTr="008E452D">
        <w:trPr>
          <w:cnfStyle w:val="000000100000" w:firstRow="0" w:lastRow="0" w:firstColumn="0" w:lastColumn="0" w:oddVBand="0" w:evenVBand="0" w:oddHBand="1" w:evenHBand="0" w:firstRowFirstColumn="0" w:firstRowLastColumn="0" w:lastRowFirstColumn="0" w:lastRowLastColumn="0"/>
          <w:trHeight w:val="34"/>
        </w:trPr>
        <w:tc>
          <w:tcPr>
            <w:tcW w:w="5000" w:type="pct"/>
          </w:tcPr>
          <w:p w14:paraId="37A99E59" w14:textId="77777777" w:rsidR="007E1EED" w:rsidRDefault="007E1EED" w:rsidP="00A7591F">
            <w:pPr>
              <w:bidi/>
              <w:jc w:val="left"/>
              <w:rPr>
                <w:rtl/>
              </w:rPr>
            </w:pPr>
          </w:p>
          <w:p w14:paraId="1625854D" w14:textId="5FEF18D9" w:rsidR="000B39F5" w:rsidRPr="003D06D4" w:rsidRDefault="007E1EED" w:rsidP="00647EA6">
            <w:pPr>
              <w:bidi/>
              <w:jc w:val="both"/>
              <w:rPr>
                <w:rFonts w:cs="Adobe Arabic"/>
                <w:b/>
                <w:bCs/>
                <w:color w:val="00B050"/>
                <w:szCs w:val="28"/>
                <w:rtl/>
              </w:rPr>
            </w:pPr>
            <w:r w:rsidRPr="003D06D4">
              <w:rPr>
                <w:rFonts w:cs="Adobe Arabic"/>
                <w:b/>
                <w:bCs/>
                <w:color w:val="FF0000"/>
                <w:szCs w:val="28"/>
                <w:rtl/>
              </w:rPr>
              <w:t>ترس در وجود</w:t>
            </w:r>
            <w:r w:rsidR="00B8721B" w:rsidRPr="003D06D4">
              <w:rPr>
                <w:rFonts w:cs="Adobe Arabic" w:hint="cs"/>
                <w:b/>
                <w:bCs/>
                <w:color w:val="FF0000"/>
                <w:szCs w:val="28"/>
                <w:rtl/>
              </w:rPr>
              <w:t>ِ</w:t>
            </w:r>
            <w:r w:rsidRPr="003D06D4">
              <w:rPr>
                <w:rFonts w:cs="Adobe Arabic"/>
                <w:b/>
                <w:bCs/>
                <w:color w:val="FF0000"/>
                <w:szCs w:val="28"/>
                <w:rtl/>
              </w:rPr>
              <w:t xml:space="preserve"> او نیست. صفتی که از همان کودکی او را از همگنان متمایز کرده است و در چشمان</w:t>
            </w:r>
            <w:r w:rsidR="00B8721B" w:rsidRPr="003D06D4">
              <w:rPr>
                <w:rFonts w:cs="Adobe Arabic" w:hint="cs"/>
                <w:b/>
                <w:bCs/>
                <w:color w:val="FF0000"/>
                <w:szCs w:val="28"/>
                <w:rtl/>
              </w:rPr>
              <w:t>ِ</w:t>
            </w:r>
            <w:r w:rsidRPr="003D06D4">
              <w:rPr>
                <w:rFonts w:cs="Adobe Arabic"/>
                <w:b/>
                <w:bCs/>
                <w:color w:val="FF0000"/>
                <w:szCs w:val="28"/>
                <w:rtl/>
              </w:rPr>
              <w:t xml:space="preserve"> پدر بسیار بزرگ آمده ا</w:t>
            </w:r>
            <w:r w:rsidR="00B8721B" w:rsidRPr="003D06D4">
              <w:rPr>
                <w:rFonts w:cs="Adobe Arabic"/>
                <w:b/>
                <w:bCs/>
                <w:color w:val="FF0000"/>
                <w:szCs w:val="28"/>
                <w:rtl/>
              </w:rPr>
              <w:t>ست. چیزی که برادرانش چندان بهره</w:t>
            </w:r>
            <w:r w:rsidR="00B8721B" w:rsidRPr="003D06D4">
              <w:rPr>
                <w:rFonts w:cs="Adobe Arabic" w:hint="cs"/>
                <w:b/>
                <w:bCs/>
                <w:color w:val="FF0000"/>
                <w:szCs w:val="28"/>
                <w:rtl/>
              </w:rPr>
              <w:t>‏</w:t>
            </w:r>
            <w:r w:rsidR="00B8721B" w:rsidRPr="003D06D4">
              <w:rPr>
                <w:rFonts w:cs="Adobe Arabic"/>
                <w:b/>
                <w:bCs/>
                <w:color w:val="FF0000"/>
                <w:szCs w:val="28"/>
                <w:rtl/>
              </w:rPr>
              <w:t>ای از آن نبرده</w:t>
            </w:r>
            <w:r w:rsidR="00B8721B" w:rsidRPr="003D06D4">
              <w:rPr>
                <w:rFonts w:cs="Adobe Arabic" w:hint="cs"/>
                <w:b/>
                <w:bCs/>
                <w:color w:val="FF0000"/>
                <w:szCs w:val="28"/>
                <w:rtl/>
              </w:rPr>
              <w:t>‏</w:t>
            </w:r>
            <w:r w:rsidRPr="003D06D4">
              <w:rPr>
                <w:rFonts w:cs="Adobe Arabic"/>
                <w:b/>
                <w:bCs/>
                <w:color w:val="FF0000"/>
                <w:szCs w:val="28"/>
                <w:rtl/>
              </w:rPr>
              <w:t>اند. پدر</w:t>
            </w:r>
            <w:r w:rsidR="00B8721B" w:rsidRPr="003D06D4">
              <w:rPr>
                <w:rFonts w:cs="Adobe Arabic" w:hint="cs"/>
                <w:b/>
                <w:bCs/>
                <w:color w:val="FF0000"/>
                <w:szCs w:val="28"/>
                <w:rtl/>
              </w:rPr>
              <w:t>،</w:t>
            </w:r>
            <w:r w:rsidR="00B8721B" w:rsidRPr="003D06D4">
              <w:rPr>
                <w:rFonts w:cs="Adobe Arabic"/>
                <w:b/>
                <w:bCs/>
                <w:color w:val="FF0000"/>
                <w:szCs w:val="28"/>
                <w:rtl/>
              </w:rPr>
              <w:t xml:space="preserve"> می</w:t>
            </w:r>
            <w:r w:rsidR="00B8721B" w:rsidRPr="003D06D4">
              <w:rPr>
                <w:rFonts w:cs="Adobe Arabic" w:hint="cs"/>
                <w:b/>
                <w:bCs/>
                <w:color w:val="FF0000"/>
                <w:szCs w:val="28"/>
                <w:rtl/>
              </w:rPr>
              <w:t>‏</w:t>
            </w:r>
            <w:r w:rsidRPr="003D06D4">
              <w:rPr>
                <w:rFonts w:cs="Adobe Arabic"/>
                <w:b/>
                <w:bCs/>
                <w:color w:val="FF0000"/>
                <w:szCs w:val="28"/>
                <w:rtl/>
              </w:rPr>
              <w:t>فهمد که رهبری</w:t>
            </w:r>
            <w:r w:rsidR="00B8721B" w:rsidRPr="003D06D4">
              <w:rPr>
                <w:rFonts w:cs="Adobe Arabic" w:hint="cs"/>
                <w:b/>
                <w:bCs/>
                <w:color w:val="FF0000"/>
                <w:szCs w:val="28"/>
                <w:rtl/>
              </w:rPr>
              <w:t>ِ</w:t>
            </w:r>
            <w:r w:rsidRPr="003D06D4">
              <w:rPr>
                <w:rFonts w:cs="Adobe Arabic"/>
                <w:b/>
                <w:bCs/>
                <w:color w:val="FF0000"/>
                <w:szCs w:val="28"/>
                <w:rtl/>
              </w:rPr>
              <w:t xml:space="preserve"> ایل در دنیای متلاطم نیازمند</w:t>
            </w:r>
            <w:r w:rsidR="00B8721B" w:rsidRPr="003D06D4">
              <w:rPr>
                <w:rFonts w:cs="Adobe Arabic" w:hint="cs"/>
                <w:b/>
                <w:bCs/>
                <w:color w:val="FF0000"/>
                <w:szCs w:val="28"/>
                <w:rtl/>
              </w:rPr>
              <w:t>ِ</w:t>
            </w:r>
            <w:r w:rsidRPr="003D06D4">
              <w:rPr>
                <w:rFonts w:cs="Adobe Arabic"/>
                <w:b/>
                <w:bCs/>
                <w:color w:val="FF0000"/>
                <w:szCs w:val="28"/>
                <w:rtl/>
              </w:rPr>
              <w:t xml:space="preserve"> تهور و قدرت</w:t>
            </w:r>
            <w:r w:rsidR="00B8721B" w:rsidRPr="003D06D4">
              <w:rPr>
                <w:rFonts w:cs="Adobe Arabic" w:hint="cs"/>
                <w:b/>
                <w:bCs/>
                <w:color w:val="FF0000"/>
                <w:szCs w:val="28"/>
                <w:rtl/>
              </w:rPr>
              <w:t>ِ</w:t>
            </w:r>
            <w:r w:rsidRPr="003D06D4">
              <w:rPr>
                <w:rFonts w:cs="Adobe Arabic"/>
                <w:b/>
                <w:bCs/>
                <w:color w:val="FF0000"/>
                <w:szCs w:val="28"/>
                <w:rtl/>
              </w:rPr>
              <w:t xml:space="preserve"> </w:t>
            </w:r>
            <w:r w:rsidR="00647EA6" w:rsidRPr="003D06D4">
              <w:rPr>
                <w:rFonts w:cs="Adobe Arabic" w:hint="cs"/>
                <w:b/>
                <w:bCs/>
                <w:color w:val="FF0000"/>
                <w:szCs w:val="28"/>
                <w:rtl/>
              </w:rPr>
              <w:t>خطرپذیری</w:t>
            </w:r>
            <w:r w:rsidRPr="003D06D4">
              <w:rPr>
                <w:rFonts w:cs="Adobe Arabic"/>
                <w:b/>
                <w:bCs/>
                <w:color w:val="FF0000"/>
                <w:szCs w:val="28"/>
                <w:rtl/>
              </w:rPr>
              <w:t xml:space="preserve"> است. شجاعتی که باید با صفت</w:t>
            </w:r>
            <w:r w:rsidR="00B8721B" w:rsidRPr="003D06D4">
              <w:rPr>
                <w:rFonts w:cs="Adobe Arabic" w:hint="cs"/>
                <w:b/>
                <w:bCs/>
                <w:color w:val="FF0000"/>
                <w:szCs w:val="28"/>
                <w:rtl/>
              </w:rPr>
              <w:t>ِ</w:t>
            </w:r>
            <w:r w:rsidRPr="003D06D4">
              <w:rPr>
                <w:rFonts w:cs="Adobe Arabic"/>
                <w:b/>
                <w:bCs/>
                <w:color w:val="FF0000"/>
                <w:szCs w:val="28"/>
                <w:rtl/>
              </w:rPr>
              <w:t xml:space="preserve"> حزم و اندیشه همراه باشد . صولت هم عاقل است و هم متهور </w:t>
            </w:r>
            <w:r w:rsidR="00647EA6" w:rsidRPr="003D06D4">
              <w:rPr>
                <w:rFonts w:cs="Adobe Arabic" w:hint="cs"/>
                <w:b/>
                <w:bCs/>
                <w:color w:val="FF0000"/>
                <w:szCs w:val="28"/>
                <w:rtl/>
              </w:rPr>
              <w:t>و</w:t>
            </w:r>
            <w:r w:rsidRPr="003D06D4">
              <w:rPr>
                <w:rFonts w:cs="Adobe Arabic"/>
                <w:b/>
                <w:bCs/>
                <w:color w:val="FF0000"/>
                <w:szCs w:val="28"/>
                <w:rtl/>
              </w:rPr>
              <w:t xml:space="preserve"> گاهی این شجاعتِ او</w:t>
            </w:r>
            <w:r w:rsidR="00B8721B" w:rsidRPr="003D06D4">
              <w:rPr>
                <w:rFonts w:cs="Adobe Arabic" w:hint="cs"/>
                <w:b/>
                <w:bCs/>
                <w:color w:val="FF0000"/>
                <w:szCs w:val="28"/>
                <w:rtl/>
              </w:rPr>
              <w:t>،</w:t>
            </w:r>
            <w:r w:rsidR="00B8721B" w:rsidRPr="003D06D4">
              <w:rPr>
                <w:rFonts w:cs="Adobe Arabic"/>
                <w:b/>
                <w:bCs/>
                <w:color w:val="FF0000"/>
                <w:szCs w:val="28"/>
                <w:rtl/>
              </w:rPr>
              <w:t xml:space="preserve"> رقیب را </w:t>
            </w:r>
            <w:r w:rsidR="00647EA6" w:rsidRPr="003D06D4">
              <w:rPr>
                <w:rFonts w:cs="Adobe Arabic" w:hint="cs"/>
                <w:b/>
                <w:bCs/>
                <w:color w:val="FF0000"/>
                <w:szCs w:val="28"/>
                <w:rtl/>
              </w:rPr>
              <w:t>به هراس می‌اندازد.</w:t>
            </w:r>
          </w:p>
        </w:tc>
      </w:tr>
    </w:tbl>
    <w:p w14:paraId="581B7645" w14:textId="77777777" w:rsidR="00002F28" w:rsidRDefault="00002F28" w:rsidP="00A7591F">
      <w:pPr>
        <w:bidi/>
        <w:jc w:val="left"/>
        <w:rPr>
          <w:rtl/>
        </w:rPr>
      </w:pPr>
      <w:r>
        <w:rPr>
          <w:rFonts w:hint="cs"/>
          <w:rtl/>
        </w:rPr>
        <w:t xml:space="preserve">      </w:t>
      </w:r>
    </w:p>
    <w:p w14:paraId="5DD18140" w14:textId="6AFAEED7" w:rsidR="009A0D03" w:rsidRDefault="000E7802" w:rsidP="00A7591F">
      <w:pPr>
        <w:bidi/>
        <w:jc w:val="left"/>
        <w:rPr>
          <w:rtl/>
        </w:rPr>
        <w:sectPr w:rsidR="009A0D03" w:rsidSect="00252C5F">
          <w:headerReference w:type="default" r:id="rId11"/>
          <w:pgSz w:w="11906" w:h="16838" w:code="9"/>
          <w:pgMar w:top="720" w:right="720" w:bottom="720" w:left="720" w:header="680" w:footer="720" w:gutter="0"/>
          <w:cols w:space="720"/>
          <w:docGrid w:linePitch="381"/>
        </w:sectPr>
      </w:pPr>
      <w:r>
        <w:rPr>
          <w:rtl/>
        </w:rPr>
        <w:br w:type="page"/>
      </w:r>
    </w:p>
    <w:tbl>
      <w:tblPr>
        <w:tblStyle w:val="PlainTable1"/>
        <w:bidiVisual/>
        <w:tblW w:w="5000" w:type="pct"/>
        <w:tblCellMar>
          <w:top w:w="28" w:type="dxa"/>
          <w:bottom w:w="28" w:type="dxa"/>
        </w:tblCellMar>
        <w:tblLook w:val="0400" w:firstRow="0" w:lastRow="0" w:firstColumn="0" w:lastColumn="0" w:noHBand="0" w:noVBand="1"/>
      </w:tblPr>
      <w:tblGrid>
        <w:gridCol w:w="10456"/>
      </w:tblGrid>
      <w:tr w:rsidR="00A24954" w:rsidRPr="00802FE6" w14:paraId="14CE2CDC" w14:textId="77777777" w:rsidTr="00865913">
        <w:trPr>
          <w:cnfStyle w:val="000000100000" w:firstRow="0" w:lastRow="0" w:firstColumn="0" w:lastColumn="0" w:oddVBand="0" w:evenVBand="0" w:oddHBand="1" w:evenHBand="0" w:firstRowFirstColumn="0" w:firstRowLastColumn="0" w:lastRowFirstColumn="0" w:lastRowLastColumn="0"/>
          <w:trHeight w:val="864"/>
        </w:trPr>
        <w:tc>
          <w:tcPr>
            <w:tcW w:w="5000" w:type="pct"/>
            <w:shd w:val="clear" w:color="auto" w:fill="000000" w:themeFill="text1"/>
            <w:vAlign w:val="center"/>
          </w:tcPr>
          <w:p w14:paraId="4958544F" w14:textId="77777777" w:rsidR="00A24954" w:rsidRPr="000E7802" w:rsidRDefault="008B3E24" w:rsidP="00A7591F">
            <w:pPr>
              <w:shd w:val="clear" w:color="auto" w:fill="000000" w:themeFill="text1"/>
              <w:bidi/>
              <w:jc w:val="left"/>
              <w:rPr>
                <w:rFonts w:cs="Adobe Arabic"/>
                <w:b/>
                <w:bCs/>
                <w:sz w:val="32"/>
                <w:szCs w:val="32"/>
                <w:rtl/>
              </w:rPr>
            </w:pPr>
            <w:r>
              <w:rPr>
                <w:rFonts w:cs="Adobe Arabic" w:hint="cs"/>
                <w:b/>
                <w:bCs/>
                <w:sz w:val="32"/>
                <w:szCs w:val="32"/>
                <w:rtl/>
              </w:rPr>
              <w:lastRenderedPageBreak/>
              <w:t>قوس شخصیت</w:t>
            </w:r>
          </w:p>
          <w:p w14:paraId="5CA72F4B" w14:textId="77777777" w:rsidR="00A24954" w:rsidRPr="00C87F6F" w:rsidRDefault="00537AF8" w:rsidP="00A7591F">
            <w:pPr>
              <w:bidi/>
              <w:jc w:val="left"/>
              <w:rPr>
                <w:rFonts w:cs="Adobe Arabic"/>
                <w:szCs w:val="28"/>
                <w:rtl/>
                <w:lang w:bidi="fa-IR"/>
              </w:rPr>
            </w:pPr>
            <w:r w:rsidRPr="00C87F6F">
              <w:rPr>
                <w:rFonts w:cs="Adobe Arabic"/>
                <w:sz w:val="22"/>
                <w:rtl/>
              </w:rPr>
              <w:t xml:space="preserve">توصیف مختصری از خط کلی شخصیت که زنجیره‌ای از «احساس و </w:t>
            </w:r>
            <w:r w:rsidRPr="00CB5519">
              <w:rPr>
                <w:rFonts w:cs="Adobe Arabic"/>
                <w:sz w:val="22"/>
                <w:rtl/>
              </w:rPr>
              <w:t>اندیشه</w:t>
            </w:r>
            <w:r w:rsidRPr="00C87F6F">
              <w:rPr>
                <w:rFonts w:cs="Adobe Arabic"/>
                <w:sz w:val="22"/>
                <w:rtl/>
              </w:rPr>
              <w:t>»ی او و «تصمیم»‌های اوست، یا به عبارت دیگر زنجیره‌ی انتخاب‌های شخصیت و فراز و فرود آن</w:t>
            </w:r>
          </w:p>
        </w:tc>
      </w:tr>
      <w:tr w:rsidR="00A24954" w:rsidRPr="00802FE6" w14:paraId="255D241B" w14:textId="77777777" w:rsidTr="008E452D">
        <w:trPr>
          <w:trHeight w:val="961"/>
        </w:trPr>
        <w:tc>
          <w:tcPr>
            <w:tcW w:w="5000" w:type="pct"/>
          </w:tcPr>
          <w:p w14:paraId="6A796E8E" w14:textId="51043C0D" w:rsidR="001248F6" w:rsidRDefault="001248F6" w:rsidP="00A7591F">
            <w:pPr>
              <w:bidi/>
              <w:spacing w:before="240"/>
              <w:jc w:val="left"/>
              <w:rPr>
                <w:rFonts w:cs="Adobe Arabic"/>
                <w:b/>
                <w:bCs/>
                <w:color w:val="FF0000"/>
                <w:szCs w:val="28"/>
                <w:rtl/>
                <w:lang w:bidi="fa-IR"/>
              </w:rPr>
            </w:pPr>
            <w:r w:rsidRPr="00573F00">
              <w:rPr>
                <w:rFonts w:cs="Adobe Arabic" w:hint="cs"/>
                <w:b/>
                <w:bCs/>
                <w:color w:val="FF0000"/>
                <w:szCs w:val="28"/>
                <w:rtl/>
                <w:lang w:bidi="fa-IR"/>
              </w:rPr>
              <w:t>موقعیتِ</w:t>
            </w:r>
            <w:r w:rsidRPr="00573F00">
              <w:rPr>
                <w:rFonts w:cs="Adobe Arabic"/>
                <w:b/>
                <w:bCs/>
                <w:color w:val="FF0000"/>
                <w:szCs w:val="28"/>
                <w:rtl/>
                <w:lang w:bidi="fa-IR"/>
              </w:rPr>
              <w:t xml:space="preserve"> اول:  درآرزو</w:t>
            </w:r>
            <w:r w:rsidRPr="00573F00">
              <w:rPr>
                <w:rFonts w:cs="Adobe Arabic" w:hint="cs"/>
                <w:b/>
                <w:bCs/>
                <w:color w:val="FF0000"/>
                <w:szCs w:val="28"/>
                <w:rtl/>
                <w:lang w:bidi="fa-IR"/>
              </w:rPr>
              <w:t>ی</w:t>
            </w:r>
            <w:r w:rsidRPr="00573F00">
              <w:rPr>
                <w:rFonts w:cs="Adobe Arabic"/>
                <w:b/>
                <w:bCs/>
                <w:color w:val="FF0000"/>
                <w:szCs w:val="28"/>
                <w:rtl/>
                <w:lang w:bidi="fa-IR"/>
              </w:rPr>
              <w:t xml:space="preserve"> </w:t>
            </w:r>
            <w:r w:rsidR="00977489">
              <w:rPr>
                <w:rFonts w:cs="Adobe Arabic" w:hint="cs"/>
                <w:b/>
                <w:bCs/>
                <w:color w:val="FF0000"/>
                <w:szCs w:val="28"/>
                <w:rtl/>
                <w:lang w:bidi="fa-IR"/>
              </w:rPr>
              <w:t>مهتری</w:t>
            </w:r>
            <w:r w:rsidRPr="00573F00">
              <w:rPr>
                <w:rFonts w:cs="Adobe Arabic" w:hint="cs"/>
                <w:b/>
                <w:bCs/>
                <w:color w:val="FF0000"/>
                <w:szCs w:val="28"/>
                <w:rtl/>
                <w:lang w:bidi="fa-IR"/>
              </w:rPr>
              <w:t>؛</w:t>
            </w:r>
            <w:r w:rsidRPr="00573F00">
              <w:rPr>
                <w:rFonts w:cs="Adobe Arabic"/>
                <w:b/>
                <w:bCs/>
                <w:color w:val="FF0000"/>
                <w:szCs w:val="28"/>
                <w:rtl/>
                <w:lang w:bidi="fa-IR"/>
              </w:rPr>
              <w:t xml:space="preserve"> </w:t>
            </w:r>
          </w:p>
          <w:p w14:paraId="6A358739" w14:textId="52AFB36A" w:rsidR="00D5065C" w:rsidRPr="00573F00" w:rsidRDefault="0002216A" w:rsidP="00A7591F">
            <w:pPr>
              <w:bidi/>
              <w:spacing w:before="240"/>
              <w:jc w:val="left"/>
              <w:rPr>
                <w:rFonts w:cs="Adobe Arabic"/>
                <w:b/>
                <w:bCs/>
                <w:color w:val="FF0000"/>
                <w:szCs w:val="28"/>
                <w:rtl/>
                <w:lang w:bidi="fa-IR"/>
              </w:rPr>
            </w:pPr>
            <w:r>
              <w:rPr>
                <w:rFonts w:cs="Adobe Arabic" w:hint="cs"/>
                <w:color w:val="FF0000"/>
                <w:szCs w:val="28"/>
                <w:rtl/>
              </w:rPr>
              <w:t>صولت</w:t>
            </w:r>
            <w:r w:rsidR="00D5065C">
              <w:rPr>
                <w:rFonts w:cs="Adobe Arabic" w:hint="cs"/>
                <w:color w:val="FF0000"/>
                <w:szCs w:val="28"/>
                <w:rtl/>
              </w:rPr>
              <w:t xml:space="preserve"> از کودکی به نوعی صاحبِ بلند‏پروازی‏های دیوانه وار است. او هیچکس را مثلِ خودش لایقِ مهتری و سروری نمی داند</w:t>
            </w:r>
            <w:r>
              <w:rPr>
                <w:rFonts w:cs="Adobe Arabic" w:hint="cs"/>
                <w:color w:val="FF0000"/>
                <w:szCs w:val="28"/>
                <w:rtl/>
              </w:rPr>
              <w:t xml:space="preserve"> و در بازی‏های کودکانه، خود را پادشاهِ ایران تصور می‏کند.</w:t>
            </w:r>
            <w:r w:rsidR="00D5065C" w:rsidRPr="004D31EC">
              <w:rPr>
                <w:rFonts w:cs="Adobe Arabic" w:hint="cs"/>
                <w:color w:val="FF0000"/>
                <w:szCs w:val="28"/>
                <w:rtl/>
              </w:rPr>
              <w:t xml:space="preserve"> رویای پادشاهیِ ایران را </w:t>
            </w:r>
            <w:r w:rsidR="00D5065C">
              <w:rPr>
                <w:rFonts w:cs="Adobe Arabic" w:hint="cs"/>
                <w:color w:val="FF0000"/>
                <w:szCs w:val="28"/>
                <w:rtl/>
              </w:rPr>
              <w:t xml:space="preserve"> </w:t>
            </w:r>
            <w:r w:rsidR="009B5DF2">
              <w:rPr>
                <w:rFonts w:cs="Adobe Arabic" w:hint="cs"/>
                <w:color w:val="FF0000"/>
                <w:szCs w:val="28"/>
                <w:rtl/>
              </w:rPr>
              <w:t>مادرش</w:t>
            </w:r>
            <w:r w:rsidR="00D5065C">
              <w:rPr>
                <w:rFonts w:cs="Adobe Arabic" w:hint="cs"/>
                <w:color w:val="FF0000"/>
                <w:szCs w:val="28"/>
                <w:rtl/>
              </w:rPr>
              <w:t xml:space="preserve"> در ذهنِ او کاشته است. مگر خاندانِ آن‏ها چه کمی نسبت به بزرگانِ طایفه‏ی قاجار دارند؟ آن‏ها قط</w:t>
            </w:r>
            <w:r>
              <w:rPr>
                <w:rFonts w:cs="Adobe Arabic" w:hint="cs"/>
                <w:color w:val="FF0000"/>
                <w:szCs w:val="28"/>
                <w:rtl/>
              </w:rPr>
              <w:t>عاً چند سر و گردن بالاتر از آغا</w:t>
            </w:r>
            <w:r w:rsidR="00D5065C">
              <w:rPr>
                <w:rFonts w:cs="Adobe Arabic" w:hint="cs"/>
                <w:color w:val="FF0000"/>
                <w:szCs w:val="28"/>
                <w:rtl/>
              </w:rPr>
              <w:t>محمدخان هستند و اشکال</w:t>
            </w:r>
            <w:r>
              <w:rPr>
                <w:rFonts w:cs="Adobe Arabic" w:hint="cs"/>
                <w:color w:val="FF0000"/>
                <w:szCs w:val="28"/>
                <w:rtl/>
              </w:rPr>
              <w:t>ِ</w:t>
            </w:r>
            <w:r w:rsidR="00D5065C">
              <w:rPr>
                <w:rFonts w:cs="Adobe Arabic" w:hint="cs"/>
                <w:color w:val="FF0000"/>
                <w:szCs w:val="28"/>
                <w:rtl/>
              </w:rPr>
              <w:t xml:space="preserve"> کار در این است که هنوز آن</w:t>
            </w:r>
            <w:r>
              <w:rPr>
                <w:rFonts w:cs="Adobe Arabic" w:hint="cs"/>
                <w:color w:val="FF0000"/>
                <w:szCs w:val="28"/>
                <w:rtl/>
              </w:rPr>
              <w:t>‏</w:t>
            </w:r>
            <w:r w:rsidR="00D5065C">
              <w:rPr>
                <w:rFonts w:cs="Adobe Arabic" w:hint="cs"/>
                <w:color w:val="FF0000"/>
                <w:szCs w:val="28"/>
                <w:rtl/>
              </w:rPr>
              <w:t>ها آب ندیده‏اند و  فرصت به دست نیامده است تا شناگریِ خود را اثبات کنند.</w:t>
            </w:r>
            <w:r w:rsidR="009B5DF2">
              <w:rPr>
                <w:rFonts w:cs="Adobe Arabic" w:hint="cs"/>
                <w:color w:val="FF0000"/>
                <w:szCs w:val="28"/>
                <w:rtl/>
              </w:rPr>
              <w:t xml:space="preserve"> او حکومتِ مط</w:t>
            </w:r>
            <w:r>
              <w:rPr>
                <w:rFonts w:cs="Adobe Arabic" w:hint="cs"/>
                <w:color w:val="FF0000"/>
                <w:szCs w:val="28"/>
                <w:rtl/>
              </w:rPr>
              <w:t>لق بر جنوبِ کشور را حقِّ خود می‏</w:t>
            </w:r>
            <w:r w:rsidR="009B5DF2">
              <w:rPr>
                <w:rFonts w:cs="Adobe Arabic" w:hint="cs"/>
                <w:color w:val="FF0000"/>
                <w:szCs w:val="28"/>
                <w:rtl/>
              </w:rPr>
              <w:t>داند.</w:t>
            </w:r>
          </w:p>
          <w:p w14:paraId="35667AA3" w14:textId="44402240" w:rsidR="00CD3271" w:rsidRPr="002A50C5" w:rsidRDefault="00CD3271" w:rsidP="00A7591F">
            <w:pPr>
              <w:bidi/>
              <w:spacing w:before="240"/>
              <w:jc w:val="left"/>
              <w:rPr>
                <w:rFonts w:cs="Adobe Arabic"/>
                <w:color w:val="FF0000"/>
                <w:szCs w:val="28"/>
                <w:rtl/>
                <w:lang w:bidi="fa-IR"/>
              </w:rPr>
            </w:pPr>
            <w:r w:rsidRPr="00573F00">
              <w:rPr>
                <w:rFonts w:cs="Adobe Arabic" w:hint="cs"/>
                <w:b/>
                <w:bCs/>
                <w:color w:val="FF0000"/>
                <w:szCs w:val="28"/>
                <w:rtl/>
                <w:lang w:bidi="fa-IR"/>
              </w:rPr>
              <w:t>موقعیتِ</w:t>
            </w:r>
            <w:r w:rsidRPr="00573F00">
              <w:rPr>
                <w:rFonts w:cs="Adobe Arabic"/>
                <w:b/>
                <w:bCs/>
                <w:color w:val="FF0000"/>
                <w:szCs w:val="28"/>
                <w:rtl/>
                <w:lang w:bidi="fa-IR"/>
              </w:rPr>
              <w:t xml:space="preserve"> </w:t>
            </w:r>
            <w:r w:rsidRPr="00573F00">
              <w:rPr>
                <w:rFonts w:cs="Adobe Arabic" w:hint="cs"/>
                <w:b/>
                <w:bCs/>
                <w:color w:val="FF0000"/>
                <w:szCs w:val="28"/>
                <w:rtl/>
                <w:lang w:bidi="fa-IR"/>
              </w:rPr>
              <w:t>دوم</w:t>
            </w:r>
            <w:r w:rsidRPr="00573F00">
              <w:rPr>
                <w:rFonts w:cs="Adobe Arabic"/>
                <w:b/>
                <w:bCs/>
                <w:color w:val="FF0000"/>
                <w:szCs w:val="28"/>
                <w:rtl/>
                <w:lang w:bidi="fa-IR"/>
              </w:rPr>
              <w:t>:</w:t>
            </w:r>
            <w:r>
              <w:rPr>
                <w:rFonts w:cs="Adobe Arabic" w:hint="cs"/>
                <w:color w:val="FF0000"/>
                <w:szCs w:val="28"/>
                <w:rtl/>
                <w:lang w:bidi="fa-IR"/>
              </w:rPr>
              <w:t xml:space="preserve"> </w:t>
            </w:r>
            <w:r w:rsidRPr="00573F00">
              <w:rPr>
                <w:rFonts w:cs="Adobe Arabic" w:hint="cs"/>
                <w:b/>
                <w:bCs/>
                <w:color w:val="FF0000"/>
                <w:szCs w:val="28"/>
                <w:rtl/>
                <w:lang w:bidi="fa-IR"/>
              </w:rPr>
              <w:t>صو</w:t>
            </w:r>
            <w:r w:rsidR="00977489">
              <w:rPr>
                <w:rFonts w:cs="Adobe Arabic" w:hint="eastAsia"/>
                <w:b/>
                <w:bCs/>
                <w:color w:val="FF0000"/>
                <w:szCs w:val="28"/>
                <w:rtl/>
                <w:lang w:bidi="fa-IR"/>
              </w:rPr>
              <w:t>لت</w:t>
            </w:r>
            <w:r w:rsidR="00977489">
              <w:rPr>
                <w:rFonts w:cs="Adobe Arabic"/>
                <w:b/>
                <w:bCs/>
                <w:color w:val="FF0000"/>
                <w:szCs w:val="28"/>
                <w:rtl/>
                <w:lang w:bidi="fa-IR"/>
              </w:rPr>
              <w:t xml:space="preserve"> </w:t>
            </w:r>
            <w:r w:rsidR="00977489">
              <w:rPr>
                <w:rFonts w:cs="Adobe Arabic" w:hint="eastAsia"/>
                <w:b/>
                <w:bCs/>
                <w:color w:val="FF0000"/>
                <w:szCs w:val="28"/>
                <w:rtl/>
                <w:lang w:bidi="fa-IR"/>
              </w:rPr>
              <w:t>به</w:t>
            </w:r>
            <w:r w:rsidR="00977489">
              <w:rPr>
                <w:rFonts w:cs="Adobe Arabic"/>
                <w:b/>
                <w:bCs/>
                <w:color w:val="FF0000"/>
                <w:szCs w:val="28"/>
                <w:rtl/>
                <w:lang w:bidi="fa-IR"/>
              </w:rPr>
              <w:t xml:space="preserve"> </w:t>
            </w:r>
            <w:r w:rsidR="00977489">
              <w:rPr>
                <w:rFonts w:cs="Adobe Arabic" w:hint="eastAsia"/>
                <w:b/>
                <w:bCs/>
                <w:color w:val="FF0000"/>
                <w:szCs w:val="28"/>
                <w:rtl/>
                <w:lang w:bidi="fa-IR"/>
              </w:rPr>
              <w:t>دنبالِ</w:t>
            </w:r>
            <w:r w:rsidR="00977489">
              <w:rPr>
                <w:rFonts w:cs="Adobe Arabic"/>
                <w:b/>
                <w:bCs/>
                <w:color w:val="FF0000"/>
                <w:szCs w:val="28"/>
                <w:rtl/>
                <w:lang w:bidi="fa-IR"/>
              </w:rPr>
              <w:t xml:space="preserve">  </w:t>
            </w:r>
            <w:r w:rsidR="00977489">
              <w:rPr>
                <w:rFonts w:cs="Adobe Arabic" w:hint="eastAsia"/>
                <w:b/>
                <w:bCs/>
                <w:color w:val="FF0000"/>
                <w:szCs w:val="28"/>
                <w:rtl/>
                <w:lang w:bidi="fa-IR"/>
              </w:rPr>
              <w:t>تسخ</w:t>
            </w:r>
            <w:r w:rsidR="00977489">
              <w:rPr>
                <w:rFonts w:cs="Adobe Arabic" w:hint="cs"/>
                <w:b/>
                <w:bCs/>
                <w:color w:val="FF0000"/>
                <w:szCs w:val="28"/>
                <w:rtl/>
                <w:lang w:bidi="fa-IR"/>
              </w:rPr>
              <w:t>ی</w:t>
            </w:r>
            <w:r w:rsidR="00977489">
              <w:rPr>
                <w:rFonts w:cs="Adobe Arabic" w:hint="eastAsia"/>
                <w:b/>
                <w:bCs/>
                <w:color w:val="FF0000"/>
                <w:szCs w:val="28"/>
                <w:rtl/>
                <w:lang w:bidi="fa-IR"/>
              </w:rPr>
              <w:t>رِ</w:t>
            </w:r>
            <w:r w:rsidR="00977489">
              <w:rPr>
                <w:rFonts w:cs="Adobe Arabic"/>
                <w:b/>
                <w:bCs/>
                <w:color w:val="FF0000"/>
                <w:szCs w:val="28"/>
                <w:rtl/>
                <w:lang w:bidi="fa-IR"/>
              </w:rPr>
              <w:t xml:space="preserve"> </w:t>
            </w:r>
            <w:r w:rsidR="00977489">
              <w:rPr>
                <w:rFonts w:cs="Adobe Arabic" w:hint="eastAsia"/>
                <w:b/>
                <w:bCs/>
                <w:color w:val="FF0000"/>
                <w:szCs w:val="28"/>
                <w:rtl/>
                <w:lang w:bidi="fa-IR"/>
              </w:rPr>
              <w:t>منصبِ</w:t>
            </w:r>
            <w:r w:rsidR="00977489">
              <w:rPr>
                <w:rFonts w:cs="Adobe Arabic"/>
                <w:b/>
                <w:bCs/>
                <w:color w:val="FF0000"/>
                <w:szCs w:val="28"/>
                <w:rtl/>
                <w:lang w:bidi="fa-IR"/>
              </w:rPr>
              <w:t xml:space="preserve"> </w:t>
            </w:r>
            <w:r w:rsidR="00977489">
              <w:rPr>
                <w:rFonts w:cs="Adobe Arabic" w:hint="eastAsia"/>
                <w:b/>
                <w:bCs/>
                <w:color w:val="FF0000"/>
                <w:szCs w:val="28"/>
                <w:rtl/>
                <w:lang w:bidi="fa-IR"/>
              </w:rPr>
              <w:t>وال</w:t>
            </w:r>
            <w:r w:rsidR="00977489">
              <w:rPr>
                <w:rFonts w:cs="Adobe Arabic" w:hint="cs"/>
                <w:b/>
                <w:bCs/>
                <w:color w:val="FF0000"/>
                <w:szCs w:val="28"/>
                <w:rtl/>
                <w:lang w:bidi="fa-IR"/>
              </w:rPr>
              <w:t>ی‏گریِ</w:t>
            </w:r>
            <w:r w:rsidRPr="00573F00">
              <w:rPr>
                <w:rFonts w:cs="Adobe Arabic"/>
                <w:b/>
                <w:bCs/>
                <w:color w:val="FF0000"/>
                <w:szCs w:val="28"/>
                <w:rtl/>
                <w:lang w:bidi="fa-IR"/>
              </w:rPr>
              <w:t xml:space="preserve"> فارس است.</w:t>
            </w:r>
            <w:r>
              <w:rPr>
                <w:rFonts w:cs="Adobe Arabic" w:hint="cs"/>
                <w:color w:val="FF0000"/>
                <w:szCs w:val="28"/>
                <w:rtl/>
                <w:lang w:bidi="fa-IR"/>
              </w:rPr>
              <w:t xml:space="preserve"> </w:t>
            </w:r>
          </w:p>
          <w:p w14:paraId="6EE6D8F4" w14:textId="2B245703" w:rsidR="000626AB" w:rsidRPr="0033272C" w:rsidRDefault="00291C14" w:rsidP="0033272C">
            <w:pPr>
              <w:bidi/>
              <w:jc w:val="left"/>
              <w:rPr>
                <w:rFonts w:cs="Adobe Arabic"/>
                <w:color w:val="FF0000"/>
                <w:szCs w:val="28"/>
                <w:rtl/>
                <w:lang w:bidi="fa-IR"/>
              </w:rPr>
            </w:pPr>
            <w:r w:rsidRPr="004A5386">
              <w:rPr>
                <w:rFonts w:cs="Adobe Arabic" w:hint="cs"/>
                <w:color w:val="FF0000"/>
                <w:szCs w:val="28"/>
                <w:rtl/>
                <w:lang w:bidi="fa-IR"/>
              </w:rPr>
              <w:t>در ادامه‏ی مسیر، صولت،</w:t>
            </w:r>
            <w:r w:rsidR="001E3F65" w:rsidRPr="004A5386">
              <w:rPr>
                <w:rFonts w:cs="Adobe Arabic" w:hint="cs"/>
                <w:color w:val="FF0000"/>
                <w:szCs w:val="28"/>
                <w:rtl/>
                <w:lang w:bidi="fa-IR"/>
              </w:rPr>
              <w:t xml:space="preserve"> قوام‏</w:t>
            </w:r>
            <w:r w:rsidR="004774D4" w:rsidRPr="004A5386">
              <w:rPr>
                <w:rFonts w:cs="Adobe Arabic" w:hint="cs"/>
                <w:color w:val="FF0000"/>
                <w:szCs w:val="28"/>
                <w:rtl/>
                <w:lang w:bidi="fa-IR"/>
              </w:rPr>
              <w:t>ها و انگلیس</w:t>
            </w:r>
            <w:r w:rsidR="001E3F65" w:rsidRPr="004A5386">
              <w:rPr>
                <w:rFonts w:cs="Adobe Arabic" w:hint="cs"/>
                <w:color w:val="FF0000"/>
                <w:szCs w:val="28"/>
                <w:rtl/>
                <w:lang w:bidi="fa-IR"/>
              </w:rPr>
              <w:t>ی‏</w:t>
            </w:r>
            <w:r w:rsidR="004774D4" w:rsidRPr="004A5386">
              <w:rPr>
                <w:rFonts w:cs="Adobe Arabic" w:hint="cs"/>
                <w:color w:val="FF0000"/>
                <w:szCs w:val="28"/>
                <w:rtl/>
                <w:lang w:bidi="fa-IR"/>
              </w:rPr>
              <w:t>ها را سدِّ بزرگی در برابر</w:t>
            </w:r>
            <w:r w:rsidR="001E3F65" w:rsidRPr="004A5386">
              <w:rPr>
                <w:rFonts w:cs="Adobe Arabic" w:hint="cs"/>
                <w:color w:val="FF0000"/>
                <w:szCs w:val="28"/>
                <w:rtl/>
                <w:lang w:bidi="fa-IR"/>
              </w:rPr>
              <w:t>ِ</w:t>
            </w:r>
            <w:r w:rsidR="00A961F4" w:rsidRPr="004A5386">
              <w:rPr>
                <w:rFonts w:cs="Adobe Arabic" w:hint="cs"/>
                <w:color w:val="FF0000"/>
                <w:szCs w:val="28"/>
                <w:rtl/>
                <w:lang w:bidi="fa-IR"/>
              </w:rPr>
              <w:t xml:space="preserve"> خود می‏بیند. این تضاد</w:t>
            </w:r>
            <w:r w:rsidR="00925A9C" w:rsidRPr="004A5386">
              <w:rPr>
                <w:rFonts w:cs="Adobe Arabic" w:hint="cs"/>
                <w:color w:val="FF0000"/>
                <w:szCs w:val="28"/>
                <w:rtl/>
                <w:lang w:bidi="fa-IR"/>
              </w:rPr>
              <w:t>ِ</w:t>
            </w:r>
            <w:r w:rsidR="004774D4" w:rsidRPr="004A5386">
              <w:rPr>
                <w:rFonts w:cs="Adobe Arabic" w:hint="cs"/>
                <w:color w:val="FF0000"/>
                <w:szCs w:val="28"/>
                <w:rtl/>
                <w:lang w:bidi="fa-IR"/>
              </w:rPr>
              <w:t xml:space="preserve"> منافع، سبب</w:t>
            </w:r>
            <w:r w:rsidR="001E3F65" w:rsidRPr="004A5386">
              <w:rPr>
                <w:rFonts w:cs="Adobe Arabic" w:hint="cs"/>
                <w:color w:val="FF0000"/>
                <w:szCs w:val="28"/>
                <w:rtl/>
                <w:lang w:bidi="fa-IR"/>
              </w:rPr>
              <w:t>ِ</w:t>
            </w:r>
            <w:r w:rsidR="004774D4" w:rsidRPr="004A5386">
              <w:rPr>
                <w:rFonts w:cs="Adobe Arabic" w:hint="cs"/>
                <w:color w:val="FF0000"/>
                <w:szCs w:val="28"/>
                <w:rtl/>
                <w:lang w:bidi="fa-IR"/>
              </w:rPr>
              <w:t xml:space="preserve"> شروع</w:t>
            </w:r>
            <w:r w:rsidR="001E3F65" w:rsidRPr="004A5386">
              <w:rPr>
                <w:rFonts w:cs="Adobe Arabic" w:hint="cs"/>
                <w:color w:val="FF0000"/>
                <w:szCs w:val="28"/>
                <w:rtl/>
                <w:lang w:bidi="fa-IR"/>
              </w:rPr>
              <w:t>ِ</w:t>
            </w:r>
            <w:r w:rsidR="004774D4" w:rsidRPr="004A5386">
              <w:rPr>
                <w:rFonts w:cs="Adobe Arabic" w:hint="cs"/>
                <w:color w:val="FF0000"/>
                <w:szCs w:val="28"/>
                <w:rtl/>
                <w:lang w:bidi="fa-IR"/>
              </w:rPr>
              <w:t xml:space="preserve"> اخت</w:t>
            </w:r>
            <w:r w:rsidR="001E3F65" w:rsidRPr="004A5386">
              <w:rPr>
                <w:rFonts w:cs="Adobe Arabic" w:hint="cs"/>
                <w:color w:val="FF0000"/>
                <w:szCs w:val="28"/>
                <w:rtl/>
                <w:lang w:bidi="fa-IR"/>
              </w:rPr>
              <w:t>لافات و درگیری‏های صولت با قوام‏</w:t>
            </w:r>
            <w:r w:rsidR="004774D4" w:rsidRPr="004A5386">
              <w:rPr>
                <w:rFonts w:cs="Adobe Arabic" w:hint="cs"/>
                <w:color w:val="FF0000"/>
                <w:szCs w:val="28"/>
                <w:rtl/>
                <w:lang w:bidi="fa-IR"/>
              </w:rPr>
              <w:t>ها و انگلیس</w:t>
            </w:r>
            <w:r w:rsidR="001E3F65" w:rsidRPr="004A5386">
              <w:rPr>
                <w:rFonts w:cs="Adobe Arabic" w:hint="cs"/>
                <w:color w:val="FF0000"/>
                <w:szCs w:val="28"/>
                <w:rtl/>
                <w:lang w:bidi="fa-IR"/>
              </w:rPr>
              <w:t>ی‏</w:t>
            </w:r>
            <w:r w:rsidR="004774D4" w:rsidRPr="004A5386">
              <w:rPr>
                <w:rFonts w:cs="Adobe Arabic" w:hint="cs"/>
                <w:color w:val="FF0000"/>
                <w:szCs w:val="28"/>
                <w:rtl/>
                <w:lang w:bidi="fa-IR"/>
              </w:rPr>
              <w:t xml:space="preserve">ها </w:t>
            </w:r>
            <w:r w:rsidRPr="004A5386">
              <w:rPr>
                <w:rFonts w:cs="Adobe Arabic" w:hint="cs"/>
                <w:color w:val="FF0000"/>
                <w:szCs w:val="28"/>
                <w:rtl/>
                <w:lang w:bidi="fa-IR"/>
              </w:rPr>
              <w:t>است</w:t>
            </w:r>
            <w:r w:rsidR="004774D4" w:rsidRPr="004A5386">
              <w:rPr>
                <w:rFonts w:cs="Adobe Arabic" w:hint="cs"/>
                <w:color w:val="FF0000"/>
                <w:szCs w:val="28"/>
                <w:rtl/>
                <w:lang w:bidi="fa-IR"/>
              </w:rPr>
              <w:t>.</w:t>
            </w:r>
            <w:r w:rsidR="001E3F65" w:rsidRPr="004A5386">
              <w:rPr>
                <w:rFonts w:cs="Adobe Arabic" w:hint="cs"/>
                <w:color w:val="FF0000"/>
                <w:szCs w:val="28"/>
                <w:rtl/>
                <w:lang w:bidi="fa-IR"/>
              </w:rPr>
              <w:t xml:space="preserve"> </w:t>
            </w:r>
            <w:r w:rsidR="00925A9C" w:rsidRPr="004A5386">
              <w:rPr>
                <w:rFonts w:cs="Adobe Arabic" w:hint="cs"/>
                <w:color w:val="FF0000"/>
                <w:szCs w:val="28"/>
                <w:rtl/>
                <w:lang w:bidi="fa-IR"/>
              </w:rPr>
              <w:t>صولت با سیاست و آرامش،</w:t>
            </w:r>
            <w:r w:rsidRPr="004A5386">
              <w:rPr>
                <w:rFonts w:cs="Adobe Arabic" w:hint="cs"/>
                <w:color w:val="FF0000"/>
                <w:szCs w:val="28"/>
                <w:rtl/>
                <w:lang w:bidi="fa-IR"/>
              </w:rPr>
              <w:t xml:space="preserve"> سعی می‏کند کدخدا را</w:t>
            </w:r>
            <w:r w:rsidR="00A32E19" w:rsidRPr="004A5386">
              <w:rPr>
                <w:rFonts w:cs="Adobe Arabic" w:hint="cs"/>
                <w:color w:val="FF0000"/>
                <w:szCs w:val="28"/>
                <w:rtl/>
                <w:lang w:bidi="fa-IR"/>
              </w:rPr>
              <w:t xml:space="preserve"> ببیند و قوام را به حاشیه براند. </w:t>
            </w:r>
            <w:r w:rsidR="004A5386" w:rsidRPr="004A5386">
              <w:rPr>
                <w:rFonts w:cs="Adobe Arabic" w:hint="cs"/>
                <w:color w:val="FF0000"/>
                <w:szCs w:val="28"/>
                <w:rtl/>
                <w:lang w:bidi="fa-IR"/>
              </w:rPr>
              <w:t>ضعف حکومت مرکزی و استحکام مقام ایلخانیِ صولت در میان قشقاییان، میدانی برای او فراهم می‌کند که به فکر تحقق رؤیای خود بیفتد: اگر او بتواند انگلیسی‌ها را وادارد که قدرت او را به رسمیت بشناسند و قوام‌ها را سر جای خود بنشاند، به قدرت بلامنازع جنوب ایران بدل خواهد شد. همین که به این امکان دست یابد، دست‌اندازی به تهران، که به قدر کافی ضعیف است، کار مشکلی نخواهد بود. البته او می‌داند که برای پادشاهی بر کل ایران رقیب قدرتمند بعدی روسیه خواهد بود اما این را هم می‌داند که یک حکومت مرکزی قدرتمند توان این را دارد که با قدرت‌های خارجی به توازن دست یابد نه آن که در برابر آن‌ها آن قدر ضعف نشان دهد که کشورش میدان تاخت و تاز آن‌ها شود. او</w:t>
            </w:r>
            <w:r w:rsidR="00925A9C" w:rsidRPr="004A5386">
              <w:rPr>
                <w:rFonts w:cs="Adobe Arabic" w:hint="cs"/>
                <w:color w:val="FF0000"/>
                <w:szCs w:val="28"/>
                <w:rtl/>
                <w:lang w:bidi="fa-IR"/>
              </w:rPr>
              <w:t>طیِّ توافقی با انگلیس</w:t>
            </w:r>
            <w:r w:rsidR="00B17CC1" w:rsidRPr="004A5386">
              <w:rPr>
                <w:rFonts w:cs="Adobe Arabic" w:hint="cs"/>
                <w:color w:val="FF0000"/>
                <w:szCs w:val="28"/>
                <w:rtl/>
                <w:lang w:bidi="fa-IR"/>
              </w:rPr>
              <w:t>ی‏</w:t>
            </w:r>
            <w:r w:rsidR="00925A9C" w:rsidRPr="004A5386">
              <w:rPr>
                <w:rFonts w:cs="Adobe Arabic" w:hint="cs"/>
                <w:color w:val="FF0000"/>
                <w:szCs w:val="28"/>
                <w:rtl/>
                <w:lang w:bidi="fa-IR"/>
              </w:rPr>
              <w:t>ها، مسئولیتِ تامینِ امنیتِ جاده‏های جنوب را بر عهده می‏گیرد</w:t>
            </w:r>
            <w:r w:rsidRPr="004A5386">
              <w:rPr>
                <w:rFonts w:cs="Adobe Arabic" w:hint="cs"/>
                <w:color w:val="FF0000"/>
                <w:szCs w:val="28"/>
                <w:rtl/>
                <w:lang w:bidi="fa-IR"/>
              </w:rPr>
              <w:t xml:space="preserve"> و در این راه از خود قابلیت نشان می‏دهد</w:t>
            </w:r>
            <w:r w:rsidR="00925A9C" w:rsidRPr="004A5386">
              <w:rPr>
                <w:rFonts w:cs="Adobe Arabic" w:hint="cs"/>
                <w:color w:val="FF0000"/>
                <w:szCs w:val="28"/>
                <w:rtl/>
                <w:lang w:bidi="fa-IR"/>
              </w:rPr>
              <w:t>.</w:t>
            </w:r>
            <w:r w:rsidRPr="004A5386">
              <w:rPr>
                <w:rFonts w:cs="Adobe Arabic" w:hint="cs"/>
                <w:color w:val="FF0000"/>
                <w:szCs w:val="28"/>
                <w:rtl/>
                <w:lang w:bidi="fa-IR"/>
              </w:rPr>
              <w:t xml:space="preserve"> همه چیز بر وفقِ مراد است اما دشمنیِ قوام، تمامی ندارد. او با استفاده از اشرارِ طوایفِ خمسه، ناامنی می‏آفریند و تمامِ تقصیر را بر گردنِ صولت می‏اندازد.</w:t>
            </w:r>
            <w:r w:rsidR="00066223" w:rsidRPr="004A5386">
              <w:rPr>
                <w:rFonts w:cs="Adobe Arabic" w:hint="cs"/>
                <w:color w:val="FF0000"/>
                <w:szCs w:val="28"/>
                <w:rtl/>
                <w:lang w:bidi="fa-IR"/>
              </w:rPr>
              <w:t xml:space="preserve"> انگلیس ها که از همان آغاز، اعتمادِ چندانی به صولت نداشتند و به دنبالِ خریدنِ زمان برای فراهم کردنِ سپاهِ خود بودند، بنای رقابت و سپس دشمنی با صولت را می‏گذارند. آن‏ها در خفا، نیروهای هندی را به منطقه می‏آورند. نقل و انتقالِ بزرگی از اسلحه‏های جدید به جریان می‏افتد. صولت خود را در موقعیتِ جدید می‏بیند و رویارویی با انگلیس‏ها و قوام را حتمی می‏شمارد. او </w:t>
            </w:r>
            <w:r w:rsidR="001D71B4" w:rsidRPr="004A5386">
              <w:rPr>
                <w:rFonts w:cs="Adobe Arabic" w:hint="cs"/>
                <w:color w:val="FF0000"/>
                <w:szCs w:val="28"/>
                <w:rtl/>
                <w:lang w:bidi="fa-IR"/>
              </w:rPr>
              <w:t xml:space="preserve">باید </w:t>
            </w:r>
            <w:r w:rsidR="00977489" w:rsidRPr="004A5386">
              <w:rPr>
                <w:rFonts w:cs="Adobe Arabic" w:hint="cs"/>
                <w:color w:val="FF0000"/>
                <w:szCs w:val="28"/>
                <w:rtl/>
                <w:lang w:bidi="fa-IR"/>
              </w:rPr>
              <w:t xml:space="preserve"> </w:t>
            </w:r>
            <w:r w:rsidR="001D71B4" w:rsidRPr="004A5386">
              <w:rPr>
                <w:rFonts w:cs="Adobe Arabic" w:hint="cs"/>
                <w:color w:val="FF0000"/>
                <w:szCs w:val="28"/>
                <w:rtl/>
                <w:lang w:bidi="fa-IR"/>
              </w:rPr>
              <w:t>به محافظه‏کارانه ترین شکل،</w:t>
            </w:r>
            <w:r w:rsidR="00066223" w:rsidRPr="004A5386">
              <w:rPr>
                <w:rFonts w:cs="Adobe Arabic" w:hint="cs"/>
                <w:color w:val="FF0000"/>
                <w:szCs w:val="28"/>
                <w:rtl/>
                <w:lang w:bidi="fa-IR"/>
              </w:rPr>
              <w:t xml:space="preserve"> از این مخمصه خود را بیرون بکشد.</w:t>
            </w:r>
            <w:r w:rsidR="0033272C">
              <w:rPr>
                <w:rFonts w:cs="Adobe Arabic" w:hint="cs"/>
                <w:color w:val="FF0000"/>
                <w:szCs w:val="28"/>
                <w:rtl/>
                <w:lang w:bidi="fa-IR"/>
              </w:rPr>
              <w:t xml:space="preserve"> </w:t>
            </w:r>
            <w:r w:rsidR="000626AB">
              <w:rPr>
                <w:rFonts w:cs="Adobe Arabic" w:hint="cs"/>
                <w:color w:val="FF0000"/>
                <w:szCs w:val="28"/>
                <w:rtl/>
                <w:lang w:bidi="fa-IR"/>
              </w:rPr>
              <w:t xml:space="preserve"> </w:t>
            </w:r>
            <w:r w:rsidR="0033272C" w:rsidRPr="0033272C">
              <w:rPr>
                <w:rFonts w:cs="Adobe Arabic" w:hint="cs"/>
                <w:color w:val="FF0000"/>
                <w:sz w:val="24"/>
                <w:szCs w:val="28"/>
                <w:rtl/>
                <w:lang w:bidi="fa-IR"/>
              </w:rPr>
              <w:t xml:space="preserve">او پس از مشورت با خدیجه‌بی‌بی،  مستقیماً با سر پرسی سایکس ملاقات کند. </w:t>
            </w:r>
            <w:r w:rsidR="000626AB" w:rsidRPr="0033272C">
              <w:rPr>
                <w:rFonts w:cs="Adobe Arabic" w:hint="cs"/>
                <w:color w:val="FF0000"/>
                <w:sz w:val="24"/>
                <w:szCs w:val="28"/>
                <w:rtl/>
                <w:lang w:bidi="fa-IR"/>
              </w:rPr>
              <w:t>اسنادِ ورودِ سلاح و سربازانِ هندی را ارائه می‏کند و با صراحت به سایکس می‏گوید که او خلافِ وعده کرده است و بدین ترتیب، معامله‏ی آن‏ها به پایان رسیده است. سایکس به دنبالِ رفع و رجوع کردنِ قضیه است. بهانه می‏آورد، استدلال جور می‏کند و حاضر می‏شود با پیشنهاداتی بسیار بزرگ، صولت را بخرد. به عبارتِ بهتر زمان</w:t>
            </w:r>
            <w:r w:rsidR="00977489" w:rsidRPr="0033272C">
              <w:rPr>
                <w:rFonts w:cs="Adobe Arabic" w:hint="cs"/>
                <w:color w:val="FF0000"/>
                <w:sz w:val="24"/>
                <w:szCs w:val="28"/>
                <w:rtl/>
                <w:lang w:bidi="fa-IR"/>
              </w:rPr>
              <w:t>ِ</w:t>
            </w:r>
            <w:r w:rsidR="000626AB" w:rsidRPr="0033272C">
              <w:rPr>
                <w:rFonts w:cs="Adobe Arabic" w:hint="cs"/>
                <w:color w:val="FF0000"/>
                <w:sz w:val="24"/>
                <w:szCs w:val="28"/>
                <w:rtl/>
                <w:lang w:bidi="fa-IR"/>
              </w:rPr>
              <w:t xml:space="preserve"> آن است که صولت به استخدامِ انگلیس‏ها درآید. البته هر آدمی، قیمتی دارد و آنها حاضرند قیمتِ صولت را تمام و کمال بپردازند و آینده‏ی سیا</w:t>
            </w:r>
            <w:r w:rsidR="001D71B4" w:rsidRPr="0033272C">
              <w:rPr>
                <w:rFonts w:cs="Adobe Arabic" w:hint="cs"/>
                <w:color w:val="FF0000"/>
                <w:sz w:val="24"/>
                <w:szCs w:val="28"/>
                <w:rtl/>
                <w:lang w:bidi="fa-IR"/>
              </w:rPr>
              <w:t xml:space="preserve">سیِ او را تضمین نمایند. </w:t>
            </w:r>
            <w:r w:rsidR="0033272C" w:rsidRPr="0033272C">
              <w:rPr>
                <w:rFonts w:cs="Adobe Arabic" w:hint="cs"/>
                <w:color w:val="FF0000"/>
                <w:sz w:val="24"/>
                <w:szCs w:val="28"/>
                <w:rtl/>
                <w:lang w:bidi="fa-IR"/>
              </w:rPr>
              <w:t xml:space="preserve">صولت می‌کوشد به سایکس حالی کند که فقط در توافق با اوست که امنیت راه‌های جنوب تأمین می‌شود و سایکس باید بداند که که با قدرتی هم‌تراز خود مذاکره می‌کند. سایکس هم برعکس طوری برخورد می‌کند که صولت دریابد هر کسی قیمتی دارد و به صولت قیمت خرید پیشنهاد می‌کند </w:t>
            </w:r>
            <w:r w:rsidR="001D71B4" w:rsidRPr="0033272C">
              <w:rPr>
                <w:rFonts w:cs="Adobe Arabic" w:hint="cs"/>
                <w:color w:val="FF0000"/>
                <w:sz w:val="24"/>
                <w:szCs w:val="28"/>
                <w:rtl/>
                <w:lang w:bidi="fa-IR"/>
              </w:rPr>
              <w:t>اما عکس‏</w:t>
            </w:r>
            <w:r w:rsidR="000626AB" w:rsidRPr="0033272C">
              <w:rPr>
                <w:rFonts w:cs="Adobe Arabic" w:hint="cs"/>
                <w:color w:val="FF0000"/>
                <w:sz w:val="24"/>
                <w:szCs w:val="28"/>
                <w:rtl/>
                <w:lang w:bidi="fa-IR"/>
              </w:rPr>
              <w:t>العملِ صولت در مقابلِ نیروهای بیگانه</w:t>
            </w:r>
            <w:r w:rsidR="001D71B4" w:rsidRPr="0033272C">
              <w:rPr>
                <w:rFonts w:cs="Adobe Arabic" w:hint="cs"/>
                <w:color w:val="FF0000"/>
                <w:sz w:val="24"/>
                <w:szCs w:val="28"/>
                <w:rtl/>
                <w:lang w:bidi="fa-IR"/>
              </w:rPr>
              <w:t>،</w:t>
            </w:r>
            <w:r w:rsidR="000626AB" w:rsidRPr="0033272C">
              <w:rPr>
                <w:rFonts w:cs="Adobe Arabic" w:hint="cs"/>
                <w:color w:val="FF0000"/>
                <w:sz w:val="24"/>
                <w:szCs w:val="28"/>
                <w:rtl/>
                <w:lang w:bidi="fa-IR"/>
              </w:rPr>
              <w:t xml:space="preserve"> غیرِ قابلِ انتظار است. او حاضر است دویست هزار سکه(دوبرابرِ رقمِ پیشنهادیِ سایکس) را </w:t>
            </w:r>
            <w:r w:rsidR="006508DC" w:rsidRPr="0033272C">
              <w:rPr>
                <w:rFonts w:cs="Adobe Arabic" w:hint="cs"/>
                <w:color w:val="FF0000"/>
                <w:sz w:val="24"/>
                <w:szCs w:val="28"/>
                <w:rtl/>
                <w:lang w:bidi="fa-IR"/>
              </w:rPr>
              <w:t>بپردازد به شرطی که نیروهای انگلیسی، منطقه را ترک کنند. گفتگو به بن‏بست رسیده است. طرفین، فرصتی می‏خواهند. البته هر دو می‏دانند که آبشان در یک جو نخواهد رفت و از این پس باید خود را برای رویاروییِ محتوم آماده کنند.</w:t>
            </w:r>
          </w:p>
          <w:p w14:paraId="3CDF3654" w14:textId="21245CFC" w:rsidR="00B17CC1" w:rsidRDefault="00066223" w:rsidP="00A7591F">
            <w:pPr>
              <w:bidi/>
              <w:spacing w:before="240"/>
              <w:jc w:val="left"/>
              <w:rPr>
                <w:rFonts w:cs="Adobe Arabic"/>
                <w:color w:val="FF0000"/>
                <w:szCs w:val="28"/>
                <w:rtl/>
                <w:lang w:bidi="fa-IR"/>
              </w:rPr>
            </w:pPr>
            <w:r>
              <w:rPr>
                <w:rFonts w:cs="Adobe Arabic" w:hint="cs"/>
                <w:color w:val="FF0000"/>
                <w:szCs w:val="28"/>
                <w:rtl/>
                <w:lang w:bidi="fa-IR"/>
              </w:rPr>
              <w:t xml:space="preserve"> </w:t>
            </w:r>
            <w:r w:rsidR="00925A9C">
              <w:rPr>
                <w:rFonts w:cs="Adobe Arabic" w:hint="cs"/>
                <w:color w:val="FF0000"/>
                <w:szCs w:val="28"/>
                <w:rtl/>
                <w:lang w:bidi="fa-IR"/>
              </w:rPr>
              <w:t xml:space="preserve"> </w:t>
            </w:r>
            <w:r w:rsidR="006508DC">
              <w:rPr>
                <w:rFonts w:cs="Adobe Arabic" w:hint="cs"/>
                <w:color w:val="FF0000"/>
                <w:szCs w:val="28"/>
                <w:rtl/>
                <w:lang w:bidi="fa-IR"/>
              </w:rPr>
              <w:t>صولت از این پس سازِ جداگانه‏ای می‏زند، کاروان‏ها را از بیراهه می‏برد و به شیوه‏های گوناگون، قدرتِ خویش را به رخِ سایکس می‏کشد.</w:t>
            </w:r>
            <w:r w:rsidR="001D71B4">
              <w:rPr>
                <w:rFonts w:cs="Adobe Arabic" w:hint="cs"/>
                <w:color w:val="FF0000"/>
                <w:szCs w:val="28"/>
                <w:rtl/>
                <w:lang w:bidi="fa-IR"/>
              </w:rPr>
              <w:t xml:space="preserve"> او می‏خواهد به رقیب بفهماند که جنگ با قشقاییان، امری خرد نیست و طبعاً تهدیدکنندگان، هزینه‏ی سختی پرداخت خواهند کرد و بهتر است راهِ صلح و آشتی در پیش گیرند.</w:t>
            </w:r>
            <w:r w:rsidR="006508DC">
              <w:rPr>
                <w:rFonts w:cs="Adobe Arabic" w:hint="cs"/>
                <w:color w:val="FF0000"/>
                <w:szCs w:val="28"/>
                <w:rtl/>
                <w:lang w:bidi="fa-IR"/>
              </w:rPr>
              <w:t xml:space="preserve"> </w:t>
            </w:r>
            <w:r w:rsidR="00925A9C">
              <w:rPr>
                <w:rFonts w:cs="Adobe Arabic" w:hint="cs"/>
                <w:color w:val="FF0000"/>
                <w:szCs w:val="28"/>
                <w:rtl/>
                <w:lang w:bidi="fa-IR"/>
              </w:rPr>
              <w:t>به همین دلیل است که برکلی در گزارشی به سفارتِ انگلیس می‏نویسد: به نظر می‏رسد در این زمان، تامینِ امنیتِ جنوب، کاملا</w:t>
            </w:r>
            <w:r w:rsidR="00200A08">
              <w:rPr>
                <w:rFonts w:cs="Adobe Arabic" w:hint="cs"/>
                <w:color w:val="FF0000"/>
                <w:szCs w:val="28"/>
                <w:rtl/>
                <w:lang w:bidi="fa-IR"/>
              </w:rPr>
              <w:t>ً</w:t>
            </w:r>
            <w:r w:rsidR="00925A9C">
              <w:rPr>
                <w:rFonts w:cs="Adobe Arabic" w:hint="cs"/>
                <w:color w:val="FF0000"/>
                <w:szCs w:val="28"/>
                <w:rtl/>
                <w:lang w:bidi="fa-IR"/>
              </w:rPr>
              <w:t xml:space="preserve"> در گروِ خواستِ صولت است.</w:t>
            </w:r>
          </w:p>
          <w:p w14:paraId="42FF60E1" w14:textId="77777777" w:rsidR="00026D14" w:rsidRPr="00026D14" w:rsidRDefault="00026D14" w:rsidP="00A7591F">
            <w:pPr>
              <w:bidi/>
              <w:spacing w:before="240"/>
              <w:jc w:val="left"/>
              <w:rPr>
                <w:rFonts w:cs="Adobe Arabic"/>
                <w:color w:val="FF0000"/>
                <w:szCs w:val="28"/>
                <w:rtl/>
                <w:lang w:bidi="fa-IR"/>
              </w:rPr>
            </w:pPr>
            <w:r w:rsidRPr="00026D14">
              <w:rPr>
                <w:rFonts w:cs="Adobe Arabic" w:hint="cs"/>
                <w:color w:val="FF0000"/>
                <w:szCs w:val="28"/>
                <w:rtl/>
                <w:lang w:bidi="fa-IR"/>
              </w:rPr>
              <w:t>با فرار محمدعلی شاه از ایران، مشروطه‌خواهان نیز موفق می‌شوند شیراز را به قبضه‌ی قدرت خود درآورند و همه، حتی قوام‌ها، دست یاری به سوی صولت‌الدوله دراز می‌کنند. صولت با تفنگچیان خود پیروزمندانه وارد شیراز می‌شود و زمام امور را به دست می‌گیرد. انگلیس که به هیچ وجه حاضر نیست قدرت یکپارچه‌ی صولت را در شیراز و جنوب ایران به رسمیت بشناسد با دسیسه‌های مختلف و حتی فشار از تهران، اجازه نمی‌دهد حکم والیگری فارس به نام صولت صادر شود و برعکس مردم و حتی برخی روحانیون و مشروطه‌خواهان را علیه او برمی‌انگیزد. صولت هر چه می‌کند نمی‌تواند پشتوانه‌ای قوی، خارج از ایل قشقایی، برای خود دست و پا کند. تازه درمی‌یابد که کسب هر قدرتی فراتر از ایل نیازمند مشروعیتی است که در آن زمان به طور مشخص در دست روحانیون بود. هر چه می‌کند نمی‌تواند پشتیبانی عبدالحسین لاری را جلب کند. ناچار شیراز را تخلیه کرده و به منطقه‌ی خود در ایل برمی‌گردد، چون درمی‌یابد انگلیس و دشمنانش شرایطی برای او فراهم کرده‌اند که هزینه‌ی ماندن در شیراز بسیار زیاد شده و ممکن است موجب ضربه‌ای جبران ناپذیر به کل ایل قشقایی شود.</w:t>
            </w:r>
          </w:p>
          <w:p w14:paraId="3CA99794" w14:textId="5A346969" w:rsidR="00A76F3D" w:rsidRPr="00573F00" w:rsidRDefault="00A76F3D" w:rsidP="00026D14">
            <w:pPr>
              <w:bidi/>
              <w:spacing w:before="240"/>
              <w:jc w:val="left"/>
              <w:rPr>
                <w:rFonts w:cs="Adobe Arabic"/>
                <w:b/>
                <w:bCs/>
                <w:color w:val="FF0000"/>
                <w:szCs w:val="28"/>
                <w:lang w:bidi="fa-IR"/>
              </w:rPr>
            </w:pPr>
            <w:r w:rsidRPr="00573F00">
              <w:rPr>
                <w:rFonts w:cs="Adobe Arabic" w:hint="cs"/>
                <w:b/>
                <w:bCs/>
                <w:color w:val="FF0000"/>
                <w:szCs w:val="28"/>
                <w:rtl/>
                <w:lang w:bidi="fa-IR"/>
              </w:rPr>
              <w:lastRenderedPageBreak/>
              <w:t>موقعیتِ</w:t>
            </w:r>
            <w:r w:rsidRPr="00573F00">
              <w:rPr>
                <w:rFonts w:cs="Adobe Arabic"/>
                <w:b/>
                <w:bCs/>
                <w:color w:val="FF0000"/>
                <w:szCs w:val="28"/>
                <w:rtl/>
                <w:lang w:bidi="fa-IR"/>
              </w:rPr>
              <w:t xml:space="preserve"> </w:t>
            </w:r>
            <w:r w:rsidRPr="00573F00">
              <w:rPr>
                <w:rFonts w:cs="Adobe Arabic" w:hint="cs"/>
                <w:b/>
                <w:bCs/>
                <w:color w:val="FF0000"/>
                <w:szCs w:val="28"/>
                <w:rtl/>
                <w:lang w:bidi="fa-IR"/>
              </w:rPr>
              <w:t>سوم</w:t>
            </w:r>
            <w:r w:rsidRPr="00573F00">
              <w:rPr>
                <w:rFonts w:cs="Adobe Arabic"/>
                <w:b/>
                <w:bCs/>
                <w:color w:val="FF0000"/>
                <w:szCs w:val="28"/>
                <w:rtl/>
                <w:lang w:bidi="fa-IR"/>
              </w:rPr>
              <w:t xml:space="preserve">: </w:t>
            </w:r>
            <w:r w:rsidRPr="00573F00">
              <w:rPr>
                <w:rFonts w:cs="Adobe Arabic" w:hint="cs"/>
                <w:b/>
                <w:bCs/>
                <w:color w:val="FF0000"/>
                <w:szCs w:val="28"/>
                <w:rtl/>
                <w:lang w:bidi="fa-IR"/>
              </w:rPr>
              <w:t>سرخوردگی</w:t>
            </w:r>
            <w:r w:rsidRPr="00573F00">
              <w:rPr>
                <w:rFonts w:cs="Adobe Arabic"/>
                <w:b/>
                <w:bCs/>
                <w:color w:val="FF0000"/>
                <w:szCs w:val="28"/>
                <w:rtl/>
                <w:lang w:bidi="fa-IR"/>
              </w:rPr>
              <w:t xml:space="preserve"> </w:t>
            </w:r>
            <w:r w:rsidRPr="00573F00">
              <w:rPr>
                <w:rFonts w:cs="Adobe Arabic" w:hint="cs"/>
                <w:b/>
                <w:bCs/>
                <w:color w:val="FF0000"/>
                <w:szCs w:val="28"/>
                <w:rtl/>
                <w:lang w:bidi="fa-IR"/>
              </w:rPr>
              <w:t>از</w:t>
            </w:r>
            <w:r w:rsidRPr="00573F00">
              <w:rPr>
                <w:rFonts w:cs="Adobe Arabic"/>
                <w:b/>
                <w:bCs/>
                <w:color w:val="FF0000"/>
                <w:szCs w:val="28"/>
                <w:rtl/>
                <w:lang w:bidi="fa-IR"/>
              </w:rPr>
              <w:t xml:space="preserve"> </w:t>
            </w:r>
            <w:r w:rsidRPr="00573F00">
              <w:rPr>
                <w:rFonts w:cs="Adobe Arabic" w:hint="cs"/>
                <w:b/>
                <w:bCs/>
                <w:color w:val="FF0000"/>
                <w:szCs w:val="28"/>
                <w:rtl/>
                <w:lang w:bidi="fa-IR"/>
              </w:rPr>
              <w:t>فعالیت‏های</w:t>
            </w:r>
            <w:r w:rsidRPr="00573F00">
              <w:rPr>
                <w:rFonts w:cs="Adobe Arabic"/>
                <w:b/>
                <w:bCs/>
                <w:color w:val="FF0000"/>
                <w:szCs w:val="28"/>
                <w:rtl/>
                <w:lang w:bidi="fa-IR"/>
              </w:rPr>
              <w:t xml:space="preserve"> </w:t>
            </w:r>
            <w:r w:rsidRPr="00573F00">
              <w:rPr>
                <w:rFonts w:cs="Adobe Arabic" w:hint="cs"/>
                <w:b/>
                <w:bCs/>
                <w:color w:val="FF0000"/>
                <w:szCs w:val="28"/>
                <w:rtl/>
                <w:lang w:bidi="fa-IR"/>
              </w:rPr>
              <w:t>سیاسی</w:t>
            </w:r>
            <w:r w:rsidRPr="00573F00">
              <w:rPr>
                <w:rFonts w:cs="Adobe Arabic"/>
                <w:b/>
                <w:bCs/>
                <w:color w:val="FF0000"/>
                <w:szCs w:val="28"/>
                <w:rtl/>
                <w:lang w:bidi="fa-IR"/>
              </w:rPr>
              <w:t xml:space="preserve"> </w:t>
            </w:r>
            <w:r w:rsidRPr="00573F00">
              <w:rPr>
                <w:rFonts w:cs="Adobe Arabic" w:hint="cs"/>
                <w:b/>
                <w:bCs/>
                <w:color w:val="FF0000"/>
                <w:szCs w:val="28"/>
                <w:rtl/>
                <w:lang w:bidi="fa-IR"/>
              </w:rPr>
              <w:t>و</w:t>
            </w:r>
            <w:r w:rsidRPr="00573F00">
              <w:rPr>
                <w:rFonts w:cs="Adobe Arabic"/>
                <w:b/>
                <w:bCs/>
                <w:color w:val="FF0000"/>
                <w:szCs w:val="28"/>
                <w:rtl/>
                <w:lang w:bidi="fa-IR"/>
              </w:rPr>
              <w:t xml:space="preserve"> </w:t>
            </w:r>
            <w:r w:rsidRPr="00573F00">
              <w:rPr>
                <w:rFonts w:cs="Adobe Arabic" w:hint="cs"/>
                <w:b/>
                <w:bCs/>
                <w:color w:val="FF0000"/>
                <w:szCs w:val="28"/>
                <w:rtl/>
                <w:lang w:bidi="fa-IR"/>
              </w:rPr>
              <w:t>بازگشت</w:t>
            </w:r>
            <w:r w:rsidRPr="00573F00">
              <w:rPr>
                <w:rFonts w:cs="Adobe Arabic"/>
                <w:b/>
                <w:bCs/>
                <w:color w:val="FF0000"/>
                <w:szCs w:val="28"/>
                <w:rtl/>
                <w:lang w:bidi="fa-IR"/>
              </w:rPr>
              <w:t xml:space="preserve"> </w:t>
            </w:r>
            <w:r w:rsidRPr="00573F00">
              <w:rPr>
                <w:rFonts w:cs="Adobe Arabic" w:hint="cs"/>
                <w:b/>
                <w:bCs/>
                <w:color w:val="FF0000"/>
                <w:szCs w:val="28"/>
                <w:rtl/>
                <w:lang w:bidi="fa-IR"/>
              </w:rPr>
              <w:t>به</w:t>
            </w:r>
            <w:r w:rsidRPr="00573F00">
              <w:rPr>
                <w:rFonts w:cs="Adobe Arabic"/>
                <w:b/>
                <w:bCs/>
                <w:color w:val="FF0000"/>
                <w:szCs w:val="28"/>
                <w:rtl/>
                <w:lang w:bidi="fa-IR"/>
              </w:rPr>
              <w:t xml:space="preserve"> </w:t>
            </w:r>
            <w:r w:rsidRPr="00573F00">
              <w:rPr>
                <w:rFonts w:cs="Adobe Arabic" w:hint="cs"/>
                <w:b/>
                <w:bCs/>
                <w:color w:val="FF0000"/>
                <w:szCs w:val="28"/>
                <w:rtl/>
                <w:lang w:bidi="fa-IR"/>
              </w:rPr>
              <w:t>دنیای</w:t>
            </w:r>
            <w:r w:rsidRPr="00573F00">
              <w:rPr>
                <w:rFonts w:cs="Adobe Arabic"/>
                <w:b/>
                <w:bCs/>
                <w:color w:val="FF0000"/>
                <w:szCs w:val="28"/>
                <w:rtl/>
                <w:lang w:bidi="fa-IR"/>
              </w:rPr>
              <w:t xml:space="preserve"> </w:t>
            </w:r>
            <w:r w:rsidRPr="00573F00">
              <w:rPr>
                <w:rFonts w:cs="Adobe Arabic" w:hint="cs"/>
                <w:b/>
                <w:bCs/>
                <w:color w:val="FF0000"/>
                <w:szCs w:val="28"/>
                <w:rtl/>
                <w:lang w:bidi="fa-IR"/>
              </w:rPr>
              <w:t>ایل</w:t>
            </w:r>
            <w:r w:rsidRPr="00573F00">
              <w:rPr>
                <w:rFonts w:cs="Adobe Arabic"/>
                <w:b/>
                <w:bCs/>
                <w:color w:val="FF0000"/>
                <w:szCs w:val="28"/>
                <w:rtl/>
                <w:lang w:bidi="fa-IR"/>
              </w:rPr>
              <w:t>.</w:t>
            </w:r>
          </w:p>
          <w:p w14:paraId="300EE897" w14:textId="45AC8BB8" w:rsidR="004C2C5E" w:rsidRPr="00B43E6B" w:rsidRDefault="00ED2ED0" w:rsidP="00026D14">
            <w:pPr>
              <w:bidi/>
              <w:jc w:val="left"/>
              <w:rPr>
                <w:rFonts w:cs="Adobe Arabic"/>
                <w:color w:val="FF0000"/>
                <w:szCs w:val="28"/>
                <w:lang w:bidi="fa-IR"/>
              </w:rPr>
            </w:pPr>
            <w:r w:rsidRPr="00026D14">
              <w:rPr>
                <w:rFonts w:cs="Adobe Arabic" w:hint="cs"/>
                <w:color w:val="FF0000"/>
                <w:szCs w:val="28"/>
                <w:rtl/>
                <w:lang w:bidi="fa-IR"/>
              </w:rPr>
              <w:t xml:space="preserve">پس از این واقعه، صولت به میانِ ایل </w:t>
            </w:r>
            <w:r w:rsidR="00A76F3D" w:rsidRPr="00026D14">
              <w:rPr>
                <w:rFonts w:cs="Adobe Arabic" w:hint="cs"/>
                <w:color w:val="FF0000"/>
                <w:szCs w:val="28"/>
                <w:rtl/>
                <w:lang w:bidi="fa-IR"/>
              </w:rPr>
              <w:t>برمی‏گردد</w:t>
            </w:r>
            <w:r w:rsidRPr="00026D14">
              <w:rPr>
                <w:rFonts w:cs="Adobe Arabic" w:hint="cs"/>
                <w:color w:val="FF0000"/>
                <w:szCs w:val="28"/>
                <w:rtl/>
                <w:lang w:bidi="fa-IR"/>
              </w:rPr>
              <w:t xml:space="preserve"> و به عنوانِ ایلخانی بسنده </w:t>
            </w:r>
            <w:r w:rsidR="00A76F3D" w:rsidRPr="00026D14">
              <w:rPr>
                <w:rFonts w:cs="Adobe Arabic" w:hint="cs"/>
                <w:color w:val="FF0000"/>
                <w:szCs w:val="28"/>
                <w:rtl/>
                <w:lang w:bidi="fa-IR"/>
              </w:rPr>
              <w:t>می‏کند</w:t>
            </w:r>
            <w:r w:rsidRPr="00026D14">
              <w:rPr>
                <w:rFonts w:cs="Adobe Arabic" w:hint="cs"/>
                <w:color w:val="FF0000"/>
                <w:szCs w:val="28"/>
                <w:rtl/>
                <w:lang w:bidi="fa-IR"/>
              </w:rPr>
              <w:t xml:space="preserve">. </w:t>
            </w:r>
            <w:r w:rsidR="00A64D80" w:rsidRPr="00026D14">
              <w:rPr>
                <w:rFonts w:cs="Adobe Arabic" w:hint="cs"/>
                <w:color w:val="FF0000"/>
                <w:szCs w:val="28"/>
                <w:rtl/>
                <w:lang w:bidi="fa-IR"/>
              </w:rPr>
              <w:t xml:space="preserve">او </w:t>
            </w:r>
            <w:r w:rsidRPr="00026D14">
              <w:rPr>
                <w:rFonts w:cs="Adobe Arabic" w:hint="cs"/>
                <w:color w:val="FF0000"/>
                <w:szCs w:val="28"/>
                <w:rtl/>
                <w:lang w:bidi="fa-IR"/>
              </w:rPr>
              <w:t xml:space="preserve">کارِ حفاظت از جاده‏ها و امنیت را به امانِ خدا رها </w:t>
            </w:r>
            <w:r w:rsidR="00A64D80" w:rsidRPr="00026D14">
              <w:rPr>
                <w:rFonts w:cs="Adobe Arabic" w:hint="cs"/>
                <w:color w:val="FF0000"/>
                <w:szCs w:val="28"/>
                <w:rtl/>
                <w:lang w:bidi="fa-IR"/>
              </w:rPr>
              <w:t>می‏کند</w:t>
            </w:r>
            <w:r w:rsidRPr="00026D14">
              <w:rPr>
                <w:rFonts w:cs="Adobe Arabic" w:hint="cs"/>
                <w:color w:val="FF0000"/>
                <w:szCs w:val="28"/>
                <w:rtl/>
                <w:lang w:bidi="fa-IR"/>
              </w:rPr>
              <w:t xml:space="preserve"> و </w:t>
            </w:r>
            <w:r w:rsidRPr="00B43E6B">
              <w:rPr>
                <w:rFonts w:cs="Adobe Arabic" w:hint="cs"/>
                <w:color w:val="FF0000"/>
                <w:szCs w:val="28"/>
                <w:rtl/>
                <w:lang w:bidi="fa-IR"/>
              </w:rPr>
              <w:t xml:space="preserve">به غارِ تنهاییِ خویش پناه </w:t>
            </w:r>
            <w:r w:rsidR="00A64D80" w:rsidRPr="00B43E6B">
              <w:rPr>
                <w:rFonts w:cs="Adobe Arabic" w:hint="cs"/>
                <w:color w:val="FF0000"/>
                <w:szCs w:val="28"/>
                <w:rtl/>
                <w:lang w:bidi="fa-IR"/>
              </w:rPr>
              <w:t>می‏</w:t>
            </w:r>
            <w:r w:rsidRPr="00B43E6B">
              <w:rPr>
                <w:rFonts w:cs="Adobe Arabic" w:hint="cs"/>
                <w:color w:val="FF0000"/>
                <w:szCs w:val="28"/>
                <w:rtl/>
                <w:lang w:bidi="fa-IR"/>
              </w:rPr>
              <w:t xml:space="preserve">برد. در این زمان </w:t>
            </w:r>
            <w:r w:rsidR="00A64D80" w:rsidRPr="00B43E6B">
              <w:rPr>
                <w:rFonts w:cs="Adobe Arabic" w:hint="cs"/>
                <w:color w:val="FF0000"/>
                <w:szCs w:val="28"/>
                <w:rtl/>
                <w:lang w:bidi="fa-IR"/>
              </w:rPr>
              <w:t>است</w:t>
            </w:r>
            <w:r w:rsidRPr="00B43E6B">
              <w:rPr>
                <w:rFonts w:cs="Adobe Arabic" w:hint="cs"/>
                <w:color w:val="FF0000"/>
                <w:szCs w:val="28"/>
                <w:rtl/>
                <w:lang w:bidi="fa-IR"/>
              </w:rPr>
              <w:t xml:space="preserve"> که بارقه‏</w:t>
            </w:r>
            <w:r w:rsidR="00A8185F" w:rsidRPr="00B43E6B">
              <w:rPr>
                <w:rFonts w:cs="Adobe Arabic" w:hint="cs"/>
                <w:color w:val="FF0000"/>
                <w:szCs w:val="28"/>
                <w:rtl/>
                <w:lang w:bidi="fa-IR"/>
              </w:rPr>
              <w:t xml:space="preserve">ای تازه از امید بر زندگیِ او </w:t>
            </w:r>
            <w:r w:rsidR="00A64D80" w:rsidRPr="00B43E6B">
              <w:rPr>
                <w:rFonts w:cs="Adobe Arabic" w:hint="cs"/>
                <w:color w:val="FF0000"/>
                <w:szCs w:val="28"/>
                <w:rtl/>
                <w:lang w:bidi="fa-IR"/>
              </w:rPr>
              <w:t>می‏تاب</w:t>
            </w:r>
            <w:r w:rsidR="00A8185F" w:rsidRPr="00B43E6B">
              <w:rPr>
                <w:rFonts w:cs="Adobe Arabic" w:hint="cs"/>
                <w:color w:val="FF0000"/>
                <w:szCs w:val="28"/>
                <w:rtl/>
                <w:lang w:bidi="fa-IR"/>
              </w:rPr>
              <w:t xml:space="preserve">د. </w:t>
            </w:r>
            <w:r w:rsidR="004C2C5E" w:rsidRPr="00B43E6B">
              <w:rPr>
                <w:rFonts w:cs="Adobe Arabic" w:hint="cs"/>
                <w:color w:val="FF0000"/>
                <w:szCs w:val="28"/>
                <w:rtl/>
                <w:lang w:bidi="fa-IR"/>
              </w:rPr>
              <w:t xml:space="preserve"> </w:t>
            </w:r>
          </w:p>
          <w:p w14:paraId="0682F4B4" w14:textId="4E77E030" w:rsidR="00B43E6B" w:rsidRPr="00B43E6B" w:rsidRDefault="00B43E6B" w:rsidP="00B43E6B">
            <w:pPr>
              <w:bidi/>
              <w:jc w:val="left"/>
              <w:rPr>
                <w:rFonts w:cs="Adobe Arabic"/>
                <w:color w:val="FF0000"/>
                <w:szCs w:val="28"/>
                <w:lang w:bidi="fa-IR"/>
              </w:rPr>
            </w:pPr>
            <w:r w:rsidRPr="00B43E6B">
              <w:rPr>
                <w:rFonts w:cs="Adobe Arabic" w:hint="cs"/>
                <w:color w:val="FF0000"/>
                <w:szCs w:val="28"/>
                <w:rtl/>
                <w:lang w:bidi="fa-IR"/>
              </w:rPr>
              <w:t>ناگهان شرایطی را که طلب می‌کرد از غیب سر می‌رسد. عبدالحسین لاری با تفنگچیان خود به سوی شیراز به راه می‌افتد و از او یاری می‌خواهد. درخواست این روحانی بی‌باک فراتر از ظرفیت صولت‌الدوله است و با مصلحت‌هایی که باعث شد او برای حفظ ایل عقب‌نشینی اختیار کند، نمی‌خواند. اما نمی‌داند در وجود سبکبار لاری چه نیرویی نهفته است که بی‌پروایی خفته‌ی او را بیدار می‌کند و به موقعیتی شکل می‌دهد که دیگر هیچ نیرویی، حتی انگلیس، نمی‌تواند جلودار او باشد. پس از نبردی چهل روزه، و به دلیل بی‌پروایی شگفت‌انگیز شخص صولت، سرانجام پیروزی بر انگلیس و قوای طرفدار قوام فرا می‌رسد و شیراز به رغم توطئه‌ها و مقاومت‌های انگلیس، قوام‌ها و حتی برخی از روحانیون و مشروطه‌طلبان کاملاً در ید قدرت صولت‌ قرار می‌گیرد، صولتی که اکنون روحانی قدرتمندی چون لاری به او مشروعیت می‌بخشد. آیت الله سید عبدالحسینِ لاری به شیراز وارد می‏شود و صولت نیز برای حمایت از او با لشکری انبوه از جنگجویانِ قشقایی، بر جنوبِ شیراز مسلط می‏شود. نبردی 40 روزه بین جبهه‏ی صولت- لاری و جبهه‏ی قوام شکل می‏گیرد که منجر به آسیبِ شدید به شهر و مردمِ شیراز می‏شود و خساراتِ فراوانی به بار می‏آورد. اگر لاری به همین نحو پشتیبان او باشد می‌توان بر کل جنوب و بعد بر تهران و کل ایران هم تسلط پیدا کرد. اما عبداالحسین لاری، درست وقتی که قدرت کاملاً در دست آن‌هاست، و به رغم اصرار صولت، اعلام می‌کند که در پی کسب قدرت نیست و به لار بازمی‌گردد. انگلیس و قوام‌ها به سرعت فضای مردمی را مشوب کرده و صولت را به کمک فرمانفرما چنان درگیر رقابت‌های داخل ایل می‌کنند که او هم مجبور به بازگشت می‌شود.</w:t>
            </w:r>
          </w:p>
          <w:p w14:paraId="3E5A6AE3" w14:textId="77777777" w:rsidR="00A64D80" w:rsidRDefault="00A64D80" w:rsidP="00A7591F">
            <w:pPr>
              <w:bidi/>
              <w:jc w:val="left"/>
              <w:rPr>
                <w:rFonts w:cs="Adobe Arabic"/>
                <w:color w:val="FF0000"/>
                <w:szCs w:val="28"/>
                <w:rtl/>
                <w:lang w:bidi="fa-IR"/>
              </w:rPr>
            </w:pPr>
          </w:p>
          <w:p w14:paraId="7276CC75" w14:textId="01A1D364" w:rsidR="00A64D80" w:rsidRDefault="00A64D80" w:rsidP="00A7591F">
            <w:pPr>
              <w:bidi/>
              <w:jc w:val="left"/>
              <w:rPr>
                <w:rFonts w:cs="Adobe Arabic"/>
                <w:b/>
                <w:bCs/>
                <w:color w:val="FF0000"/>
                <w:szCs w:val="28"/>
                <w:rtl/>
                <w:lang w:bidi="fa-IR"/>
              </w:rPr>
            </w:pPr>
            <w:r w:rsidRPr="00573F00">
              <w:rPr>
                <w:rFonts w:cs="Adobe Arabic" w:hint="cs"/>
                <w:b/>
                <w:bCs/>
                <w:color w:val="FF0000"/>
                <w:szCs w:val="28"/>
                <w:rtl/>
                <w:lang w:bidi="fa-IR"/>
              </w:rPr>
              <w:t>موقعیتِ</w:t>
            </w:r>
            <w:r w:rsidRPr="00573F00">
              <w:rPr>
                <w:rFonts w:cs="Adobe Arabic"/>
                <w:b/>
                <w:bCs/>
                <w:color w:val="FF0000"/>
                <w:szCs w:val="28"/>
                <w:rtl/>
                <w:lang w:bidi="fa-IR"/>
              </w:rPr>
              <w:t xml:space="preserve"> چهارم: نبردِ</w:t>
            </w:r>
            <w:r>
              <w:rPr>
                <w:rFonts w:cs="Adobe Arabic"/>
                <w:b/>
                <w:bCs/>
                <w:color w:val="FF0000"/>
                <w:szCs w:val="28"/>
                <w:rtl/>
                <w:lang w:bidi="fa-IR"/>
              </w:rPr>
              <w:t xml:space="preserve"> سرنوشت</w:t>
            </w:r>
            <w:r>
              <w:rPr>
                <w:rFonts w:cs="Adobe Arabic" w:hint="cs"/>
                <w:b/>
                <w:bCs/>
                <w:color w:val="FF0000"/>
                <w:szCs w:val="28"/>
                <w:rtl/>
                <w:lang w:bidi="fa-IR"/>
              </w:rPr>
              <w:t xml:space="preserve"> </w:t>
            </w:r>
            <w:r w:rsidRPr="00573F00">
              <w:rPr>
                <w:rFonts w:cs="Adobe Arabic" w:hint="cs"/>
                <w:b/>
                <w:bCs/>
                <w:color w:val="FF0000"/>
                <w:szCs w:val="28"/>
                <w:rtl/>
                <w:lang w:bidi="fa-IR"/>
              </w:rPr>
              <w:t>با</w:t>
            </w:r>
            <w:r w:rsidRPr="00573F00">
              <w:rPr>
                <w:rFonts w:cs="Adobe Arabic"/>
                <w:b/>
                <w:bCs/>
                <w:color w:val="FF0000"/>
                <w:szCs w:val="28"/>
                <w:rtl/>
                <w:lang w:bidi="fa-IR"/>
              </w:rPr>
              <w:t xml:space="preserve"> </w:t>
            </w:r>
            <w:r w:rsidRPr="00573F00">
              <w:rPr>
                <w:rFonts w:cs="Adobe Arabic" w:hint="cs"/>
                <w:b/>
                <w:bCs/>
                <w:color w:val="FF0000"/>
                <w:szCs w:val="28"/>
                <w:rtl/>
                <w:lang w:bidi="fa-IR"/>
              </w:rPr>
              <w:t>دشمنِ</w:t>
            </w:r>
            <w:r w:rsidRPr="00573F00">
              <w:rPr>
                <w:rFonts w:cs="Adobe Arabic"/>
                <w:b/>
                <w:bCs/>
                <w:color w:val="FF0000"/>
                <w:szCs w:val="28"/>
                <w:rtl/>
                <w:lang w:bidi="fa-IR"/>
              </w:rPr>
              <w:t xml:space="preserve"> </w:t>
            </w:r>
            <w:r w:rsidRPr="00573F00">
              <w:rPr>
                <w:rFonts w:cs="Adobe Arabic" w:hint="cs"/>
                <w:b/>
                <w:bCs/>
                <w:color w:val="FF0000"/>
                <w:szCs w:val="28"/>
                <w:rtl/>
                <w:lang w:bidi="fa-IR"/>
              </w:rPr>
              <w:t>متجاوز</w:t>
            </w:r>
          </w:p>
          <w:p w14:paraId="383758E7" w14:textId="77777777" w:rsidR="00A64D80" w:rsidRPr="00573F00" w:rsidRDefault="00A64D80" w:rsidP="00A7591F">
            <w:pPr>
              <w:bidi/>
              <w:jc w:val="left"/>
              <w:rPr>
                <w:rFonts w:cs="Adobe Arabic"/>
                <w:b/>
                <w:bCs/>
                <w:color w:val="FF0000"/>
                <w:szCs w:val="28"/>
                <w:rtl/>
                <w:lang w:bidi="fa-IR"/>
              </w:rPr>
            </w:pPr>
          </w:p>
          <w:p w14:paraId="2CEB8C5B" w14:textId="7F2B744B" w:rsidR="00B9044D" w:rsidRDefault="00AA7C1B" w:rsidP="00A7591F">
            <w:pPr>
              <w:bidi/>
              <w:jc w:val="left"/>
              <w:rPr>
                <w:rFonts w:cs="Adobe Arabic"/>
                <w:color w:val="FF0000"/>
                <w:szCs w:val="28"/>
                <w:rtl/>
                <w:lang w:bidi="fa-IR"/>
              </w:rPr>
            </w:pPr>
            <w:r>
              <w:rPr>
                <w:rFonts w:cs="Adobe Arabic" w:hint="cs"/>
                <w:color w:val="FF0000"/>
                <w:szCs w:val="28"/>
                <w:rtl/>
                <w:lang w:bidi="fa-IR"/>
              </w:rPr>
              <w:t>اکنون جبهه‏های مشروطه‏</w:t>
            </w:r>
            <w:r w:rsidR="00E9168A">
              <w:rPr>
                <w:rFonts w:cs="Adobe Arabic" w:hint="cs"/>
                <w:color w:val="FF0000"/>
                <w:szCs w:val="28"/>
                <w:rtl/>
                <w:lang w:bidi="fa-IR"/>
              </w:rPr>
              <w:t xml:space="preserve">خواهان و مستبدین کاملاً </w:t>
            </w:r>
            <w:r>
              <w:rPr>
                <w:rFonts w:cs="Adobe Arabic" w:hint="cs"/>
                <w:color w:val="FF0000"/>
                <w:szCs w:val="28"/>
                <w:rtl/>
                <w:lang w:bidi="fa-IR"/>
              </w:rPr>
              <w:t>از هم جدا شده‏اند. سایکس در اندیشه</w:t>
            </w:r>
            <w:r>
              <w:rPr>
                <w:rFonts w:cs="Adobe Arabic"/>
                <w:color w:val="FF0000"/>
                <w:szCs w:val="28"/>
                <w:cs/>
                <w:lang w:bidi="fa-IR"/>
              </w:rPr>
              <w:t>‎</w:t>
            </w:r>
            <w:r>
              <w:rPr>
                <w:rFonts w:cs="Adobe Arabic" w:hint="cs"/>
                <w:color w:val="FF0000"/>
                <w:szCs w:val="28"/>
                <w:rtl/>
                <w:lang w:bidi="fa-IR"/>
              </w:rPr>
              <w:t>ی آن است که با ورودِ سربازانِ پلیسِ جنوب، دست و پای صولت را جمع کرده و خود با اقتدار</w:t>
            </w:r>
            <w:r w:rsidR="00E9168A">
              <w:rPr>
                <w:rFonts w:cs="Adobe Arabic" w:hint="cs"/>
                <w:color w:val="FF0000"/>
                <w:szCs w:val="28"/>
                <w:rtl/>
                <w:lang w:bidi="fa-IR"/>
              </w:rPr>
              <w:t>،</w:t>
            </w:r>
            <w:r>
              <w:rPr>
                <w:rFonts w:cs="Adobe Arabic" w:hint="cs"/>
                <w:color w:val="FF0000"/>
                <w:szCs w:val="28"/>
                <w:rtl/>
                <w:lang w:bidi="fa-IR"/>
              </w:rPr>
              <w:t xml:space="preserve"> امنیتِ جنوبِ ایران را تامین کند. واقعه‏ی حمله‏ی گروهی از سربازانِ پلیسِ جنوب به </w:t>
            </w:r>
            <w:r w:rsidR="00730DF6">
              <w:rPr>
                <w:rFonts w:cs="Adobe Arabic" w:hint="cs"/>
                <w:color w:val="FF0000"/>
                <w:szCs w:val="28"/>
                <w:rtl/>
                <w:lang w:bidi="fa-IR"/>
              </w:rPr>
              <w:t>عشایرِ دره‏شوری در خان‏زنیان</w:t>
            </w:r>
            <w:r>
              <w:rPr>
                <w:rFonts w:cs="Adobe Arabic" w:hint="cs"/>
                <w:color w:val="FF0000"/>
                <w:szCs w:val="28"/>
                <w:rtl/>
                <w:lang w:bidi="fa-IR"/>
              </w:rPr>
              <w:t>، یک بارِ دیگر آتشِ جنگ را شعله‏ور می‏کند. اکنون، صولت (علی‏رغمِ دفعات</w:t>
            </w:r>
            <w:r w:rsidR="00E9168A">
              <w:rPr>
                <w:rFonts w:cs="Adobe Arabic" w:hint="cs"/>
                <w:color w:val="FF0000"/>
                <w:szCs w:val="28"/>
                <w:rtl/>
                <w:lang w:bidi="fa-IR"/>
              </w:rPr>
              <w:t>ِ</w:t>
            </w:r>
            <w:r>
              <w:rPr>
                <w:rFonts w:cs="Adobe Arabic" w:hint="cs"/>
                <w:color w:val="FF0000"/>
                <w:szCs w:val="28"/>
                <w:rtl/>
                <w:lang w:bidi="fa-IR"/>
              </w:rPr>
              <w:t xml:space="preserve"> قبل که با نیروهای مستبدین می‏جنگید) مستقیماً خود را در مقابلِ بیگانگانِ اشغالگر می‏بیند</w:t>
            </w:r>
            <w:r w:rsidR="009926C1">
              <w:rPr>
                <w:rFonts w:cs="Adobe Arabic" w:hint="cs"/>
                <w:color w:val="FF0000"/>
                <w:szCs w:val="28"/>
                <w:rtl/>
                <w:lang w:bidi="fa-IR"/>
              </w:rPr>
              <w:t>. جنگ</w:t>
            </w:r>
            <w:r w:rsidR="00E9168A">
              <w:rPr>
                <w:rFonts w:cs="Adobe Arabic" w:hint="cs"/>
                <w:color w:val="FF0000"/>
                <w:szCs w:val="28"/>
                <w:rtl/>
                <w:lang w:bidi="fa-IR"/>
              </w:rPr>
              <w:t xml:space="preserve">، جنگِ </w:t>
            </w:r>
            <w:r w:rsidR="009926C1">
              <w:rPr>
                <w:rFonts w:cs="Adobe Arabic" w:hint="cs"/>
                <w:color w:val="FF0000"/>
                <w:szCs w:val="28"/>
                <w:rtl/>
                <w:lang w:bidi="fa-IR"/>
              </w:rPr>
              <w:t>سرنوشت است. صولت در این مرحله از آ</w:t>
            </w:r>
            <w:r w:rsidR="00E9168A">
              <w:rPr>
                <w:rFonts w:cs="Adobe Arabic" w:hint="cs"/>
                <w:color w:val="FF0000"/>
                <w:szCs w:val="28"/>
                <w:rtl/>
                <w:lang w:bidi="fa-IR"/>
              </w:rPr>
              <w:t>رزوی دام و د</w:t>
            </w:r>
            <w:r w:rsidR="009926C1">
              <w:rPr>
                <w:rFonts w:cs="Adobe Arabic" w:hint="cs"/>
                <w:color w:val="FF0000"/>
                <w:szCs w:val="28"/>
                <w:rtl/>
                <w:lang w:bidi="fa-IR"/>
              </w:rPr>
              <w:t>انه بیرون آمده. او می‏داند که تاریخ وظیفه‏ی بزرگتری بر عهده‏ی او گذاشته است که والیگریِ فارس در مقابلِ آن به حساب نمی‏آید. چرا که با توطئه‏های جدید سایکس، ایرانی نمی‏ماند تا او پادشاهش باشد. عرقِ ملی‏گری در خون</w:t>
            </w:r>
            <w:r w:rsidR="00E9168A">
              <w:rPr>
                <w:rFonts w:cs="Adobe Arabic" w:hint="cs"/>
                <w:color w:val="FF0000"/>
                <w:szCs w:val="28"/>
                <w:rtl/>
                <w:lang w:bidi="fa-IR"/>
              </w:rPr>
              <w:t>ِ</w:t>
            </w:r>
            <w:r w:rsidR="009926C1">
              <w:rPr>
                <w:rFonts w:cs="Adobe Arabic" w:hint="cs"/>
                <w:color w:val="FF0000"/>
                <w:szCs w:val="28"/>
                <w:rtl/>
                <w:lang w:bidi="fa-IR"/>
              </w:rPr>
              <w:t xml:space="preserve"> او به جوش آمده. گویی صولتی جدید پا به عرصه‏ی حیات گذاشته است و در این زایمانِ سخت، عبدالحسین لاری، نقشِ طبیب دارد و عملاً به مقتدای روحانیِ او تبدیل شده است. ترکیبِ</w:t>
            </w:r>
            <w:r w:rsidR="007D29AB">
              <w:rPr>
                <w:rFonts w:cs="Adobe Arabic" w:hint="cs"/>
                <w:color w:val="FF0000"/>
                <w:szCs w:val="28"/>
                <w:rtl/>
                <w:lang w:bidi="fa-IR"/>
              </w:rPr>
              <w:t xml:space="preserve"> رهبریِ معنویِ لاری و نظامیِ صولت، به زودیِ زود، منطقه را به آتش می‏کشد. چندین هزار سربازِ مسلح به مصافِ نیروهای انگلیسی می‏روند و یکی از درخشان‏ترین صفحاتِ نبردِ آزادی بخش در تاریخِ ایران رقم می‏خورد. </w:t>
            </w:r>
            <w:r w:rsidR="00920F22">
              <w:rPr>
                <w:rFonts w:cs="Adobe Arabic" w:hint="cs"/>
                <w:color w:val="FF0000"/>
                <w:szCs w:val="28"/>
                <w:rtl/>
                <w:lang w:bidi="fa-IR"/>
              </w:rPr>
              <w:t xml:space="preserve">نیروهای </w:t>
            </w:r>
            <w:r w:rsidR="00B9044D">
              <w:rPr>
                <w:rFonts w:cs="Adobe Arabic" w:hint="cs"/>
                <w:color w:val="FF0000"/>
                <w:szCs w:val="28"/>
                <w:rtl/>
                <w:lang w:bidi="fa-IR"/>
              </w:rPr>
              <w:t>اشغالگر در نبردی سخ</w:t>
            </w:r>
            <w:r w:rsidR="00920F22">
              <w:rPr>
                <w:rFonts w:cs="Adobe Arabic" w:hint="cs"/>
                <w:color w:val="FF0000"/>
                <w:szCs w:val="28"/>
                <w:rtl/>
                <w:lang w:bidi="fa-IR"/>
              </w:rPr>
              <w:t>ت، گام به گام عقب نشینی می‏کنند و با تعقیب</w:t>
            </w:r>
            <w:r w:rsidR="00B9044D">
              <w:rPr>
                <w:rFonts w:cs="Adobe Arabic" w:hint="cs"/>
                <w:color w:val="FF0000"/>
                <w:szCs w:val="28"/>
                <w:rtl/>
                <w:lang w:bidi="fa-IR"/>
              </w:rPr>
              <w:t xml:space="preserve"> توسطِ</w:t>
            </w:r>
            <w:r w:rsidR="00920F22">
              <w:rPr>
                <w:rFonts w:cs="Adobe Arabic" w:hint="cs"/>
                <w:color w:val="FF0000"/>
                <w:szCs w:val="28"/>
                <w:rtl/>
                <w:lang w:bidi="fa-IR"/>
              </w:rPr>
              <w:t xml:space="preserve"> صولت، خود را به شیراز رسانده و از مردمِ شیراز به عنوان</w:t>
            </w:r>
            <w:r w:rsidR="00B9044D">
              <w:rPr>
                <w:rFonts w:cs="Adobe Arabic" w:hint="cs"/>
                <w:color w:val="FF0000"/>
                <w:szCs w:val="28"/>
                <w:rtl/>
                <w:lang w:bidi="fa-IR"/>
              </w:rPr>
              <w:t>ِ</w:t>
            </w:r>
            <w:r w:rsidR="00920F22">
              <w:rPr>
                <w:rFonts w:cs="Adobe Arabic" w:hint="cs"/>
                <w:color w:val="FF0000"/>
                <w:szCs w:val="28"/>
                <w:rtl/>
                <w:lang w:bidi="fa-IR"/>
              </w:rPr>
              <w:t xml:space="preserve"> سپرِ انسانی استفاده می‏کنند. صولت و نیروهایش، شهر را محاصره می‏کنند. آن‏ها می‏توانند در گامِ بعدی، مقتدرانه به شهر وارد شده و با استفاده از برج و باروها و خانه‏های مردم، عرصه را بر نیروهای انگلیس تنگ کرده و دشمن را تسلیم و نابود سازند. لازمه‏ی این امر</w:t>
            </w:r>
            <w:r w:rsidR="00B9044D">
              <w:rPr>
                <w:rFonts w:cs="Adobe Arabic" w:hint="cs"/>
                <w:color w:val="FF0000"/>
                <w:szCs w:val="28"/>
                <w:rtl/>
                <w:lang w:bidi="fa-IR"/>
              </w:rPr>
              <w:t>،</w:t>
            </w:r>
            <w:r w:rsidR="00920F22">
              <w:rPr>
                <w:rFonts w:cs="Adobe Arabic" w:hint="cs"/>
                <w:color w:val="FF0000"/>
                <w:szCs w:val="28"/>
                <w:rtl/>
                <w:lang w:bidi="fa-IR"/>
              </w:rPr>
              <w:t xml:space="preserve"> همراهی و همگامیِ مردم و علمای شهر</w:t>
            </w:r>
            <w:r w:rsidR="00B9044D">
              <w:rPr>
                <w:rFonts w:cs="Adobe Arabic" w:hint="cs"/>
                <w:color w:val="FF0000"/>
                <w:szCs w:val="28"/>
                <w:rtl/>
                <w:lang w:bidi="fa-IR"/>
              </w:rPr>
              <w:t xml:space="preserve"> </w:t>
            </w:r>
            <w:r w:rsidR="00920F22">
              <w:rPr>
                <w:rFonts w:cs="Adobe Arabic" w:hint="cs"/>
                <w:color w:val="FF0000"/>
                <w:szCs w:val="28"/>
                <w:rtl/>
                <w:lang w:bidi="fa-IR"/>
              </w:rPr>
              <w:t>است. شیرازیان که از نبردهای پیشین، تجاربِ تلخی دارند،</w:t>
            </w:r>
            <w:r w:rsidR="00B9044D">
              <w:rPr>
                <w:rFonts w:cs="Adobe Arabic" w:hint="cs"/>
                <w:color w:val="FF0000"/>
                <w:szCs w:val="28"/>
                <w:rtl/>
                <w:lang w:bidi="fa-IR"/>
              </w:rPr>
              <w:t xml:space="preserve"> ح</w:t>
            </w:r>
            <w:r w:rsidR="00920F22">
              <w:rPr>
                <w:rFonts w:cs="Adobe Arabic" w:hint="cs"/>
                <w:color w:val="FF0000"/>
                <w:szCs w:val="28"/>
                <w:rtl/>
                <w:lang w:bidi="fa-IR"/>
              </w:rPr>
              <w:t>اضر به همکاری نیستند و صولت نیز حا</w:t>
            </w:r>
            <w:r w:rsidR="0019677B">
              <w:rPr>
                <w:rFonts w:cs="Adobe Arabic" w:hint="cs"/>
                <w:color w:val="FF0000"/>
                <w:szCs w:val="28"/>
                <w:rtl/>
                <w:lang w:bidi="fa-IR"/>
              </w:rPr>
              <w:t xml:space="preserve">ضر نیست در این نبرد به مردم آسیبی برسد. سرداران و فرماندهانِ سپاهِ صولت، بر اساسِ تحلیل‏های نظامی، شانسِ پیروزیِ صولت را در صورتِ ورود به شهر بسیار بالا می‏بینند و او را ترغیب می‏کنند تا به شهر حمله کند. </w:t>
            </w:r>
            <w:r w:rsidR="00B9044D">
              <w:rPr>
                <w:rFonts w:cs="Adobe Arabic" w:hint="cs"/>
                <w:color w:val="FF0000"/>
                <w:szCs w:val="28"/>
                <w:rtl/>
                <w:lang w:bidi="fa-IR"/>
              </w:rPr>
              <w:t xml:space="preserve">اما </w:t>
            </w:r>
            <w:r w:rsidR="0019677B">
              <w:rPr>
                <w:rFonts w:cs="Adobe Arabic" w:hint="cs"/>
                <w:color w:val="FF0000"/>
                <w:szCs w:val="28"/>
                <w:rtl/>
                <w:lang w:bidi="fa-IR"/>
              </w:rPr>
              <w:t>صولت در آستانه‏ی فتحِ بزرگ، جانِ مردمِ شهر را ارزشمندتر از هدفِ خود می‏بیند</w:t>
            </w:r>
            <w:r w:rsidR="00540AEF">
              <w:rPr>
                <w:rFonts w:cs="Adobe Arabic" w:hint="cs"/>
                <w:color w:val="FF0000"/>
                <w:szCs w:val="28"/>
                <w:rtl/>
                <w:lang w:bidi="fa-IR"/>
              </w:rPr>
              <w:t>.</w:t>
            </w:r>
          </w:p>
          <w:p w14:paraId="41DC49C7" w14:textId="77777777" w:rsidR="00B9044D" w:rsidRDefault="00B9044D" w:rsidP="00A7591F">
            <w:pPr>
              <w:bidi/>
              <w:jc w:val="left"/>
              <w:rPr>
                <w:rFonts w:cs="Adobe Arabic"/>
                <w:color w:val="FF0000"/>
                <w:szCs w:val="28"/>
                <w:rtl/>
                <w:lang w:bidi="fa-IR"/>
              </w:rPr>
            </w:pPr>
          </w:p>
          <w:p w14:paraId="3B073494" w14:textId="77777777" w:rsidR="00B9044D" w:rsidRDefault="00B9044D" w:rsidP="00A7591F">
            <w:pPr>
              <w:bidi/>
              <w:jc w:val="left"/>
              <w:rPr>
                <w:rFonts w:cs="Adobe Arabic"/>
                <w:b/>
                <w:bCs/>
                <w:color w:val="FF0000"/>
                <w:szCs w:val="28"/>
                <w:rtl/>
                <w:lang w:bidi="fa-IR"/>
              </w:rPr>
            </w:pPr>
            <w:r w:rsidRPr="00573F00">
              <w:rPr>
                <w:rFonts w:cs="Adobe Arabic" w:hint="cs"/>
                <w:b/>
                <w:bCs/>
                <w:color w:val="FF0000"/>
                <w:szCs w:val="28"/>
                <w:rtl/>
                <w:lang w:bidi="fa-IR"/>
              </w:rPr>
              <w:t>موقعیتِ</w:t>
            </w:r>
            <w:r w:rsidRPr="00573F00">
              <w:rPr>
                <w:rFonts w:cs="Adobe Arabic"/>
                <w:b/>
                <w:bCs/>
                <w:color w:val="FF0000"/>
                <w:szCs w:val="28"/>
                <w:rtl/>
                <w:lang w:bidi="fa-IR"/>
              </w:rPr>
              <w:t xml:space="preserve"> پنجم: انتخاب</w:t>
            </w:r>
            <w:r w:rsidRPr="00573F00">
              <w:rPr>
                <w:rFonts w:cs="Adobe Arabic" w:hint="cs"/>
                <w:b/>
                <w:bCs/>
                <w:color w:val="FF0000"/>
                <w:szCs w:val="28"/>
                <w:rtl/>
                <w:lang w:bidi="fa-IR"/>
              </w:rPr>
              <w:t>ی</w:t>
            </w:r>
            <w:r w:rsidRPr="00573F00">
              <w:rPr>
                <w:rFonts w:cs="Adobe Arabic"/>
                <w:b/>
                <w:bCs/>
                <w:color w:val="FF0000"/>
                <w:szCs w:val="28"/>
                <w:rtl/>
                <w:lang w:bidi="fa-IR"/>
              </w:rPr>
              <w:t xml:space="preserve"> سخت </w:t>
            </w:r>
            <w:r w:rsidRPr="00573F00">
              <w:rPr>
                <w:rFonts w:cs="Adobe Arabic" w:hint="cs"/>
                <w:b/>
                <w:bCs/>
                <w:color w:val="FF0000"/>
                <w:szCs w:val="28"/>
                <w:rtl/>
                <w:lang w:bidi="fa-IR"/>
              </w:rPr>
              <w:t>بینِ</w:t>
            </w:r>
            <w:r w:rsidRPr="00573F00">
              <w:rPr>
                <w:rFonts w:cs="Adobe Arabic"/>
                <w:b/>
                <w:bCs/>
                <w:color w:val="FF0000"/>
                <w:szCs w:val="28"/>
                <w:rtl/>
                <w:lang w:bidi="fa-IR"/>
              </w:rPr>
              <w:t xml:space="preserve"> </w:t>
            </w:r>
            <w:r w:rsidRPr="00573F00">
              <w:rPr>
                <w:rFonts w:cs="Adobe Arabic" w:hint="cs"/>
                <w:b/>
                <w:bCs/>
                <w:color w:val="FF0000"/>
                <w:szCs w:val="28"/>
                <w:rtl/>
                <w:lang w:bidi="fa-IR"/>
              </w:rPr>
              <w:t>نام</w:t>
            </w:r>
            <w:r w:rsidRPr="00573F00">
              <w:rPr>
                <w:rFonts w:cs="Adobe Arabic"/>
                <w:b/>
                <w:bCs/>
                <w:color w:val="FF0000"/>
                <w:szCs w:val="28"/>
                <w:rtl/>
                <w:lang w:bidi="fa-IR"/>
              </w:rPr>
              <w:t xml:space="preserve"> </w:t>
            </w:r>
            <w:r w:rsidRPr="00573F00">
              <w:rPr>
                <w:rFonts w:cs="Adobe Arabic" w:hint="cs"/>
                <w:b/>
                <w:bCs/>
                <w:color w:val="FF0000"/>
                <w:szCs w:val="28"/>
                <w:rtl/>
                <w:lang w:bidi="fa-IR"/>
              </w:rPr>
              <w:t>و</w:t>
            </w:r>
            <w:r w:rsidRPr="00573F00">
              <w:rPr>
                <w:rFonts w:cs="Adobe Arabic"/>
                <w:b/>
                <w:bCs/>
                <w:color w:val="FF0000"/>
                <w:szCs w:val="28"/>
                <w:rtl/>
                <w:lang w:bidi="fa-IR"/>
              </w:rPr>
              <w:t xml:space="preserve"> </w:t>
            </w:r>
            <w:r w:rsidRPr="00573F00">
              <w:rPr>
                <w:rFonts w:cs="Adobe Arabic" w:hint="cs"/>
                <w:b/>
                <w:bCs/>
                <w:color w:val="FF0000"/>
                <w:szCs w:val="28"/>
                <w:rtl/>
                <w:lang w:bidi="fa-IR"/>
              </w:rPr>
              <w:t>ننگ؛</w:t>
            </w:r>
          </w:p>
          <w:p w14:paraId="32F2827F" w14:textId="744AD671" w:rsidR="00E333B9" w:rsidRPr="00D8581F" w:rsidRDefault="00E333B9" w:rsidP="00A7591F">
            <w:pPr>
              <w:bidi/>
              <w:jc w:val="left"/>
              <w:rPr>
                <w:rFonts w:cs="Adobe Arabic"/>
                <w:color w:val="FF0000"/>
                <w:szCs w:val="28"/>
                <w:rtl/>
                <w:lang w:bidi="fa-IR"/>
              </w:rPr>
            </w:pPr>
          </w:p>
          <w:p w14:paraId="59F43E46" w14:textId="77777777" w:rsidR="00B43E6B" w:rsidRPr="00B43E6B" w:rsidRDefault="00F61192" w:rsidP="00B43E6B">
            <w:pPr>
              <w:bidi/>
              <w:jc w:val="left"/>
              <w:rPr>
                <w:rFonts w:cs="Adobe Arabic"/>
                <w:color w:val="FF0000"/>
                <w:szCs w:val="28"/>
                <w:lang w:bidi="fa-IR"/>
              </w:rPr>
            </w:pPr>
            <w:r w:rsidRPr="00B43E6B">
              <w:rPr>
                <w:rFonts w:cs="Adobe Arabic" w:hint="cs"/>
                <w:color w:val="FF0000"/>
                <w:szCs w:val="28"/>
                <w:rtl/>
                <w:lang w:bidi="fa-IR"/>
              </w:rPr>
              <w:t xml:space="preserve">توطئه‏ی بزرگ توسط فرمانفرما برای شکست دادنِ صولت طراحی می‏شود. بزرگترین نقطه ضعفِ صولت، خون ریزیِ درون‏ایلی و برادرکشی است. </w:t>
            </w:r>
            <w:r w:rsidR="00B43E6B" w:rsidRPr="00B43E6B">
              <w:rPr>
                <w:rFonts w:cs="Adobe Arabic" w:hint="cs"/>
                <w:color w:val="FF0000"/>
                <w:szCs w:val="28"/>
                <w:rtl/>
                <w:lang w:bidi="fa-IR"/>
              </w:rPr>
              <w:t xml:space="preserve">فرمانفرما که بهتر از انگلیسی‌ها قدرت خطرناک و در عین حال نقاط ضعف ایلخان قشقایی را درک می‌کند، کوتاه نمی‌آید و به کمک سردار احتشام و سالار حشمت، و با فریبندگیِ پول و اسلحه‌ی زیادی که میان آن‌ها پخش می‌کند، می‌کوشد به هر قیمت شده صولت را از مقام ایلخانی حذف کند. صولت حاضر نیست تا این حد عقب بنشیند. اکنون وقت آن است که خیانت برادران به ایل و کشتن پدرشان را افشا کند. می‌داند که افشای این راز ورق را برمی‌گرداند. اما درست سر بزنگاه به یاد لاری می‌افتد که حاضر نشد برای حفظ قدرت، شهر شیراز به آشوب کشیده شود و کشتاری وسیع روی دهد. با خدیجه‌بی‌بی مشورت می‌کند و داوطلبانه کنار می‌کشد. او از مراد و مرجع خود یاد گرفته که هیچ گاه پا روی حق نگذارد و تا نفس می‌کشد از مبارزه دست برندارد. </w:t>
            </w:r>
          </w:p>
          <w:p w14:paraId="3863C4BE" w14:textId="26B71D85" w:rsidR="00F61192" w:rsidRDefault="00F61192" w:rsidP="00B43E6B">
            <w:pPr>
              <w:bidi/>
              <w:jc w:val="left"/>
              <w:rPr>
                <w:rFonts w:cs="Adobe Arabic"/>
                <w:color w:val="FF0000"/>
                <w:szCs w:val="28"/>
                <w:rtl/>
                <w:lang w:bidi="fa-IR"/>
              </w:rPr>
            </w:pPr>
          </w:p>
          <w:p w14:paraId="7EF4F92F" w14:textId="77777777" w:rsidR="00053ACC" w:rsidRDefault="00053ACC" w:rsidP="00053ACC">
            <w:pPr>
              <w:bidi/>
              <w:ind w:left="360"/>
              <w:jc w:val="left"/>
              <w:rPr>
                <w:rFonts w:cs="Adobe Arabic"/>
                <w:color w:val="00B0F0"/>
                <w:szCs w:val="28"/>
                <w:rtl/>
                <w:lang w:bidi="fa-IR"/>
              </w:rPr>
            </w:pPr>
          </w:p>
          <w:p w14:paraId="1708714B" w14:textId="77777777" w:rsidR="00053ACC" w:rsidRDefault="00053ACC" w:rsidP="00053ACC">
            <w:pPr>
              <w:bidi/>
              <w:ind w:left="360"/>
              <w:jc w:val="left"/>
              <w:rPr>
                <w:rFonts w:cs="Adobe Arabic"/>
                <w:color w:val="00B0F0"/>
                <w:szCs w:val="28"/>
                <w:rtl/>
                <w:lang w:bidi="fa-IR"/>
              </w:rPr>
            </w:pPr>
          </w:p>
          <w:p w14:paraId="39EF0F68" w14:textId="77777777" w:rsidR="00053ACC" w:rsidRPr="00053ACC" w:rsidRDefault="00053ACC" w:rsidP="00053ACC">
            <w:pPr>
              <w:bidi/>
              <w:ind w:left="360"/>
              <w:jc w:val="left"/>
              <w:rPr>
                <w:rFonts w:cs="Adobe Arabic"/>
                <w:b/>
                <w:bCs/>
                <w:color w:val="FF0000"/>
                <w:szCs w:val="28"/>
                <w:rtl/>
                <w:lang w:bidi="fa-IR"/>
              </w:rPr>
            </w:pPr>
            <w:r w:rsidRPr="00053ACC">
              <w:rPr>
                <w:rFonts w:cs="Adobe Arabic" w:hint="cs"/>
                <w:b/>
                <w:bCs/>
                <w:color w:val="FF0000"/>
                <w:szCs w:val="28"/>
                <w:rtl/>
                <w:lang w:bidi="fa-IR"/>
              </w:rPr>
              <w:t>نسخه‌ی کوتاه‌شده:</w:t>
            </w:r>
          </w:p>
          <w:p w14:paraId="232ED55C" w14:textId="77777777" w:rsidR="00053ACC" w:rsidRPr="00053ACC" w:rsidRDefault="00053ACC" w:rsidP="00053ACC">
            <w:pPr>
              <w:bidi/>
              <w:ind w:left="360"/>
              <w:jc w:val="left"/>
              <w:rPr>
                <w:rFonts w:cs="Adobe Arabic"/>
                <w:b/>
                <w:bCs/>
                <w:color w:val="FF0000"/>
                <w:szCs w:val="28"/>
                <w:rtl/>
                <w:lang w:bidi="fa-IR"/>
              </w:rPr>
            </w:pPr>
            <w:r w:rsidRPr="00053ACC">
              <w:rPr>
                <w:rFonts w:cs="Adobe Arabic"/>
                <w:b/>
                <w:bCs/>
                <w:color w:val="FF0000"/>
                <w:szCs w:val="28"/>
                <w:rtl/>
                <w:lang w:bidi="fa-IR"/>
              </w:rPr>
              <w:t>ضعف حکومت مرکز</w:t>
            </w:r>
            <w:r w:rsidRPr="00053ACC">
              <w:rPr>
                <w:rFonts w:cs="Adobe Arabic" w:hint="cs"/>
                <w:b/>
                <w:bCs/>
                <w:color w:val="FF0000"/>
                <w:szCs w:val="28"/>
                <w:rtl/>
                <w:lang w:bidi="fa-IR"/>
              </w:rPr>
              <w:t>ی</w:t>
            </w:r>
            <w:r w:rsidRPr="00053ACC">
              <w:rPr>
                <w:rFonts w:cs="Adobe Arabic"/>
                <w:b/>
                <w:bCs/>
                <w:color w:val="FF0000"/>
                <w:szCs w:val="28"/>
                <w:rtl/>
                <w:lang w:bidi="fa-IR"/>
              </w:rPr>
              <w:t xml:space="preserve"> و قدرت ا</w:t>
            </w:r>
            <w:r w:rsidRPr="00053ACC">
              <w:rPr>
                <w:rFonts w:cs="Adobe Arabic" w:hint="cs"/>
                <w:b/>
                <w:bCs/>
                <w:color w:val="FF0000"/>
                <w:szCs w:val="28"/>
                <w:rtl/>
                <w:lang w:bidi="fa-IR"/>
              </w:rPr>
              <w:t>ی</w:t>
            </w:r>
            <w:r w:rsidRPr="00053ACC">
              <w:rPr>
                <w:rFonts w:cs="Adobe Arabic" w:hint="eastAsia"/>
                <w:b/>
                <w:bCs/>
                <w:color w:val="FF0000"/>
                <w:szCs w:val="28"/>
                <w:rtl/>
                <w:lang w:bidi="fa-IR"/>
              </w:rPr>
              <w:t>لخان</w:t>
            </w:r>
            <w:r w:rsidRPr="00053ACC">
              <w:rPr>
                <w:rFonts w:cs="Adobe Arabic" w:hint="cs"/>
                <w:b/>
                <w:bCs/>
                <w:color w:val="FF0000"/>
                <w:szCs w:val="28"/>
                <w:rtl/>
                <w:lang w:bidi="fa-IR"/>
              </w:rPr>
              <w:t>ی</w:t>
            </w:r>
            <w:r w:rsidRPr="00053ACC">
              <w:rPr>
                <w:rFonts w:cs="Adobe Arabic" w:hint="eastAsia"/>
                <w:b/>
                <w:bCs/>
                <w:color w:val="FF0000"/>
                <w:szCs w:val="28"/>
                <w:rtl/>
                <w:lang w:bidi="fa-IR"/>
              </w:rPr>
              <w:t>،</w:t>
            </w:r>
            <w:r w:rsidRPr="00053ACC">
              <w:rPr>
                <w:rFonts w:cs="Adobe Arabic"/>
                <w:b/>
                <w:bCs/>
                <w:color w:val="FF0000"/>
                <w:szCs w:val="28"/>
                <w:rtl/>
                <w:lang w:bidi="fa-IR"/>
              </w:rPr>
              <w:t xml:space="preserve"> صولت‌الدوله را به رؤ</w:t>
            </w:r>
            <w:r w:rsidRPr="00053ACC">
              <w:rPr>
                <w:rFonts w:cs="Adobe Arabic" w:hint="cs"/>
                <w:b/>
                <w:bCs/>
                <w:color w:val="FF0000"/>
                <w:szCs w:val="28"/>
                <w:rtl/>
                <w:lang w:bidi="fa-IR"/>
              </w:rPr>
              <w:t>ی</w:t>
            </w:r>
            <w:r w:rsidRPr="00053ACC">
              <w:rPr>
                <w:rFonts w:cs="Adobe Arabic" w:hint="eastAsia"/>
                <w:b/>
                <w:bCs/>
                <w:color w:val="FF0000"/>
                <w:szCs w:val="28"/>
                <w:rtl/>
                <w:lang w:bidi="fa-IR"/>
              </w:rPr>
              <w:t>ا</w:t>
            </w:r>
            <w:r w:rsidRPr="00053ACC">
              <w:rPr>
                <w:rFonts w:cs="Adobe Arabic" w:hint="cs"/>
                <w:b/>
                <w:bCs/>
                <w:color w:val="FF0000"/>
                <w:szCs w:val="28"/>
                <w:rtl/>
                <w:lang w:bidi="fa-IR"/>
              </w:rPr>
              <w:t>ی همیشگی‌اش، که</w:t>
            </w:r>
            <w:r w:rsidRPr="00053ACC">
              <w:rPr>
                <w:rFonts w:cs="Adobe Arabic"/>
                <w:b/>
                <w:bCs/>
                <w:color w:val="FF0000"/>
                <w:szCs w:val="28"/>
                <w:rtl/>
                <w:lang w:bidi="fa-IR"/>
              </w:rPr>
              <w:t xml:space="preserve"> چ</w:t>
            </w:r>
            <w:r w:rsidRPr="00053ACC">
              <w:rPr>
                <w:rFonts w:cs="Adobe Arabic" w:hint="cs"/>
                <w:b/>
                <w:bCs/>
                <w:color w:val="FF0000"/>
                <w:szCs w:val="28"/>
                <w:rtl/>
                <w:lang w:bidi="fa-IR"/>
              </w:rPr>
              <w:t>ی</w:t>
            </w:r>
            <w:r w:rsidRPr="00053ACC">
              <w:rPr>
                <w:rFonts w:cs="Adobe Arabic" w:hint="eastAsia"/>
                <w:b/>
                <w:bCs/>
                <w:color w:val="FF0000"/>
                <w:szCs w:val="28"/>
                <w:rtl/>
                <w:lang w:bidi="fa-IR"/>
              </w:rPr>
              <w:t>رگ</w:t>
            </w:r>
            <w:r w:rsidRPr="00053ACC">
              <w:rPr>
                <w:rFonts w:cs="Adobe Arabic" w:hint="cs"/>
                <w:b/>
                <w:bCs/>
                <w:color w:val="FF0000"/>
                <w:szCs w:val="28"/>
                <w:rtl/>
                <w:lang w:bidi="fa-IR"/>
              </w:rPr>
              <w:t>ی</w:t>
            </w:r>
            <w:r w:rsidRPr="00053ACC">
              <w:rPr>
                <w:rFonts w:cs="Adobe Arabic"/>
                <w:b/>
                <w:bCs/>
                <w:color w:val="FF0000"/>
                <w:szCs w:val="28"/>
                <w:rtl/>
                <w:lang w:bidi="fa-IR"/>
              </w:rPr>
              <w:t xml:space="preserve"> بر جنوب و حت</w:t>
            </w:r>
            <w:r w:rsidRPr="00053ACC">
              <w:rPr>
                <w:rFonts w:cs="Adobe Arabic" w:hint="cs"/>
                <w:b/>
                <w:bCs/>
                <w:color w:val="FF0000"/>
                <w:szCs w:val="28"/>
                <w:rtl/>
                <w:lang w:bidi="fa-IR"/>
              </w:rPr>
              <w:t>ی</w:t>
            </w:r>
            <w:r w:rsidRPr="00053ACC">
              <w:rPr>
                <w:rFonts w:cs="Adobe Arabic"/>
                <w:b/>
                <w:bCs/>
                <w:color w:val="FF0000"/>
                <w:szCs w:val="28"/>
                <w:rtl/>
                <w:lang w:bidi="fa-IR"/>
              </w:rPr>
              <w:t xml:space="preserve"> تهران</w:t>
            </w:r>
            <w:r w:rsidRPr="00053ACC">
              <w:rPr>
                <w:rFonts w:cs="Adobe Arabic" w:hint="cs"/>
                <w:b/>
                <w:bCs/>
                <w:color w:val="FF0000"/>
                <w:szCs w:val="28"/>
                <w:rtl/>
                <w:lang w:bidi="fa-IR"/>
              </w:rPr>
              <w:t xml:space="preserve"> است،</w:t>
            </w:r>
            <w:r w:rsidRPr="00053ACC">
              <w:rPr>
                <w:rFonts w:cs="Adobe Arabic"/>
                <w:b/>
                <w:bCs/>
                <w:color w:val="FF0000"/>
                <w:szCs w:val="28"/>
                <w:rtl/>
                <w:lang w:bidi="fa-IR"/>
              </w:rPr>
              <w:t xml:space="preserve"> </w:t>
            </w:r>
            <w:r w:rsidRPr="00053ACC">
              <w:rPr>
                <w:rFonts w:cs="Adobe Arabic" w:hint="cs"/>
                <w:b/>
                <w:bCs/>
                <w:color w:val="FF0000"/>
                <w:szCs w:val="28"/>
                <w:rtl/>
                <w:lang w:bidi="fa-IR"/>
              </w:rPr>
              <w:t>سوق می‌دهد</w:t>
            </w:r>
            <w:r w:rsidRPr="00053ACC">
              <w:rPr>
                <w:rFonts w:cs="Adobe Arabic"/>
                <w:b/>
                <w:bCs/>
                <w:color w:val="FF0000"/>
                <w:szCs w:val="28"/>
                <w:rtl/>
                <w:lang w:bidi="fa-IR"/>
              </w:rPr>
              <w:t>. م</w:t>
            </w:r>
            <w:r w:rsidRPr="00053ACC">
              <w:rPr>
                <w:rFonts w:cs="Adobe Arabic" w:hint="cs"/>
                <w:b/>
                <w:bCs/>
                <w:color w:val="FF0000"/>
                <w:szCs w:val="28"/>
                <w:rtl/>
                <w:lang w:bidi="fa-IR"/>
              </w:rPr>
              <w:t>ی‌</w:t>
            </w:r>
            <w:r w:rsidRPr="00053ACC">
              <w:rPr>
                <w:rFonts w:cs="Adobe Arabic" w:hint="eastAsia"/>
                <w:b/>
                <w:bCs/>
                <w:color w:val="FF0000"/>
                <w:szCs w:val="28"/>
                <w:rtl/>
                <w:lang w:bidi="fa-IR"/>
              </w:rPr>
              <w:t>کوشد</w:t>
            </w:r>
            <w:r w:rsidRPr="00053ACC">
              <w:rPr>
                <w:rFonts w:cs="Adobe Arabic"/>
                <w:b/>
                <w:bCs/>
                <w:color w:val="FF0000"/>
                <w:szCs w:val="28"/>
                <w:rtl/>
                <w:lang w:bidi="fa-IR"/>
              </w:rPr>
              <w:t xml:space="preserve"> انگل</w:t>
            </w:r>
            <w:r w:rsidRPr="00053ACC">
              <w:rPr>
                <w:rFonts w:cs="Adobe Arabic" w:hint="cs"/>
                <w:b/>
                <w:bCs/>
                <w:color w:val="FF0000"/>
                <w:szCs w:val="28"/>
                <w:rtl/>
                <w:lang w:bidi="fa-IR"/>
              </w:rPr>
              <w:t>ی</w:t>
            </w:r>
            <w:r w:rsidRPr="00053ACC">
              <w:rPr>
                <w:rFonts w:cs="Adobe Arabic" w:hint="eastAsia"/>
                <w:b/>
                <w:bCs/>
                <w:color w:val="FF0000"/>
                <w:szCs w:val="28"/>
                <w:rtl/>
                <w:lang w:bidi="fa-IR"/>
              </w:rPr>
              <w:t>س</w:t>
            </w:r>
            <w:r w:rsidRPr="00053ACC">
              <w:rPr>
                <w:rFonts w:cs="Adobe Arabic" w:hint="cs"/>
                <w:b/>
                <w:bCs/>
                <w:color w:val="FF0000"/>
                <w:szCs w:val="28"/>
                <w:rtl/>
                <w:lang w:bidi="fa-IR"/>
              </w:rPr>
              <w:t>ی‌</w:t>
            </w:r>
            <w:r w:rsidRPr="00053ACC">
              <w:rPr>
                <w:rFonts w:cs="Adobe Arabic" w:hint="eastAsia"/>
                <w:b/>
                <w:bCs/>
                <w:color w:val="FF0000"/>
                <w:szCs w:val="28"/>
                <w:rtl/>
                <w:lang w:bidi="fa-IR"/>
              </w:rPr>
              <w:t>ها</w:t>
            </w:r>
            <w:r w:rsidRPr="00053ACC">
              <w:rPr>
                <w:rFonts w:cs="Adobe Arabic"/>
                <w:b/>
                <w:bCs/>
                <w:color w:val="FF0000"/>
                <w:szCs w:val="28"/>
                <w:rtl/>
                <w:lang w:bidi="fa-IR"/>
              </w:rPr>
              <w:t xml:space="preserve"> را وادارد اقتدارش را به رسم</w:t>
            </w:r>
            <w:r w:rsidRPr="00053ACC">
              <w:rPr>
                <w:rFonts w:cs="Adobe Arabic" w:hint="cs"/>
                <w:b/>
                <w:bCs/>
                <w:color w:val="FF0000"/>
                <w:szCs w:val="28"/>
                <w:rtl/>
                <w:lang w:bidi="fa-IR"/>
              </w:rPr>
              <w:t>ی</w:t>
            </w:r>
            <w:r w:rsidRPr="00053ACC">
              <w:rPr>
                <w:rFonts w:cs="Adobe Arabic" w:hint="eastAsia"/>
                <w:b/>
                <w:bCs/>
                <w:color w:val="FF0000"/>
                <w:szCs w:val="28"/>
                <w:rtl/>
                <w:lang w:bidi="fa-IR"/>
              </w:rPr>
              <w:t>ت</w:t>
            </w:r>
            <w:r w:rsidRPr="00053ACC">
              <w:rPr>
                <w:rFonts w:cs="Adobe Arabic"/>
                <w:b/>
                <w:bCs/>
                <w:color w:val="FF0000"/>
                <w:szCs w:val="28"/>
                <w:rtl/>
                <w:lang w:bidi="fa-IR"/>
              </w:rPr>
              <w:t xml:space="preserve"> بشناسند، اما در نخست</w:t>
            </w:r>
            <w:r w:rsidRPr="00053ACC">
              <w:rPr>
                <w:rFonts w:cs="Adobe Arabic" w:hint="cs"/>
                <w:b/>
                <w:bCs/>
                <w:color w:val="FF0000"/>
                <w:szCs w:val="28"/>
                <w:rtl/>
                <w:lang w:bidi="fa-IR"/>
              </w:rPr>
              <w:t>ی</w:t>
            </w:r>
            <w:r w:rsidRPr="00053ACC">
              <w:rPr>
                <w:rFonts w:cs="Adobe Arabic" w:hint="eastAsia"/>
                <w:b/>
                <w:bCs/>
                <w:color w:val="FF0000"/>
                <w:szCs w:val="28"/>
                <w:rtl/>
                <w:lang w:bidi="fa-IR"/>
              </w:rPr>
              <w:t>ن</w:t>
            </w:r>
            <w:r w:rsidRPr="00053ACC">
              <w:rPr>
                <w:rFonts w:cs="Adobe Arabic"/>
                <w:b/>
                <w:bCs/>
                <w:color w:val="FF0000"/>
                <w:szCs w:val="28"/>
                <w:rtl/>
                <w:lang w:bidi="fa-IR"/>
              </w:rPr>
              <w:t xml:space="preserve"> د</w:t>
            </w:r>
            <w:r w:rsidRPr="00053ACC">
              <w:rPr>
                <w:rFonts w:cs="Adobe Arabic" w:hint="cs"/>
                <w:b/>
                <w:bCs/>
                <w:color w:val="FF0000"/>
                <w:szCs w:val="28"/>
                <w:rtl/>
                <w:lang w:bidi="fa-IR"/>
              </w:rPr>
              <w:t>ی</w:t>
            </w:r>
            <w:r w:rsidRPr="00053ACC">
              <w:rPr>
                <w:rFonts w:cs="Adobe Arabic" w:hint="eastAsia"/>
                <w:b/>
                <w:bCs/>
                <w:color w:val="FF0000"/>
                <w:szCs w:val="28"/>
                <w:rtl/>
                <w:lang w:bidi="fa-IR"/>
              </w:rPr>
              <w:t>دار</w:t>
            </w:r>
            <w:r w:rsidRPr="00053ACC">
              <w:rPr>
                <w:rFonts w:cs="Adobe Arabic"/>
                <w:b/>
                <w:bCs/>
                <w:color w:val="FF0000"/>
                <w:szCs w:val="28"/>
                <w:rtl/>
                <w:lang w:bidi="fa-IR"/>
              </w:rPr>
              <w:t xml:space="preserve"> با سر پرس</w:t>
            </w:r>
            <w:r w:rsidRPr="00053ACC">
              <w:rPr>
                <w:rFonts w:cs="Adobe Arabic" w:hint="cs"/>
                <w:b/>
                <w:bCs/>
                <w:color w:val="FF0000"/>
                <w:szCs w:val="28"/>
                <w:rtl/>
                <w:lang w:bidi="fa-IR"/>
              </w:rPr>
              <w:t>ی</w:t>
            </w:r>
            <w:r w:rsidRPr="00053ACC">
              <w:rPr>
                <w:rFonts w:cs="Adobe Arabic"/>
                <w:b/>
                <w:bCs/>
                <w:color w:val="FF0000"/>
                <w:szCs w:val="28"/>
                <w:rtl/>
                <w:lang w:bidi="fa-IR"/>
              </w:rPr>
              <w:t xml:space="preserve"> سا</w:t>
            </w:r>
            <w:r w:rsidRPr="00053ACC">
              <w:rPr>
                <w:rFonts w:cs="Adobe Arabic" w:hint="cs"/>
                <w:b/>
                <w:bCs/>
                <w:color w:val="FF0000"/>
                <w:szCs w:val="28"/>
                <w:rtl/>
                <w:lang w:bidi="fa-IR"/>
              </w:rPr>
              <w:t>ی</w:t>
            </w:r>
            <w:r w:rsidRPr="00053ACC">
              <w:rPr>
                <w:rFonts w:cs="Adobe Arabic" w:hint="eastAsia"/>
                <w:b/>
                <w:bCs/>
                <w:color w:val="FF0000"/>
                <w:szCs w:val="28"/>
                <w:rtl/>
                <w:lang w:bidi="fa-IR"/>
              </w:rPr>
              <w:t>کس</w:t>
            </w:r>
            <w:r w:rsidRPr="00053ACC">
              <w:rPr>
                <w:rFonts w:cs="Adobe Arabic"/>
                <w:b/>
                <w:bCs/>
                <w:color w:val="FF0000"/>
                <w:szCs w:val="28"/>
                <w:rtl/>
                <w:lang w:bidi="fa-IR"/>
              </w:rPr>
              <w:t xml:space="preserve"> درم</w:t>
            </w:r>
            <w:r w:rsidRPr="00053ACC">
              <w:rPr>
                <w:rFonts w:cs="Adobe Arabic" w:hint="cs"/>
                <w:b/>
                <w:bCs/>
                <w:color w:val="FF0000"/>
                <w:szCs w:val="28"/>
                <w:rtl/>
                <w:lang w:bidi="fa-IR"/>
              </w:rPr>
              <w:t>ی‌ی</w:t>
            </w:r>
            <w:r w:rsidRPr="00053ACC">
              <w:rPr>
                <w:rFonts w:cs="Adobe Arabic" w:hint="eastAsia"/>
                <w:b/>
                <w:bCs/>
                <w:color w:val="FF0000"/>
                <w:szCs w:val="28"/>
                <w:rtl/>
                <w:lang w:bidi="fa-IR"/>
              </w:rPr>
              <w:t>ابد</w:t>
            </w:r>
            <w:r w:rsidRPr="00053ACC">
              <w:rPr>
                <w:rFonts w:cs="Adobe Arabic"/>
                <w:b/>
                <w:bCs/>
                <w:color w:val="FF0000"/>
                <w:szCs w:val="28"/>
                <w:rtl/>
                <w:lang w:bidi="fa-IR"/>
              </w:rPr>
              <w:t xml:space="preserve"> که آنان همه چ</w:t>
            </w:r>
            <w:r w:rsidRPr="00053ACC">
              <w:rPr>
                <w:rFonts w:cs="Adobe Arabic" w:hint="cs"/>
                <w:b/>
                <w:bCs/>
                <w:color w:val="FF0000"/>
                <w:szCs w:val="28"/>
                <w:rtl/>
                <w:lang w:bidi="fa-IR"/>
              </w:rPr>
              <w:t>ی</w:t>
            </w:r>
            <w:r w:rsidRPr="00053ACC">
              <w:rPr>
                <w:rFonts w:cs="Adobe Arabic" w:hint="eastAsia"/>
                <w:b/>
                <w:bCs/>
                <w:color w:val="FF0000"/>
                <w:szCs w:val="28"/>
                <w:rtl/>
                <w:lang w:bidi="fa-IR"/>
              </w:rPr>
              <w:t>ز</w:t>
            </w:r>
            <w:r w:rsidRPr="00053ACC">
              <w:rPr>
                <w:rFonts w:cs="Adobe Arabic"/>
                <w:b/>
                <w:bCs/>
                <w:color w:val="FF0000"/>
                <w:szCs w:val="28"/>
                <w:rtl/>
                <w:lang w:bidi="fa-IR"/>
              </w:rPr>
              <w:t xml:space="preserve"> را در معامله م</w:t>
            </w:r>
            <w:r w:rsidRPr="00053ACC">
              <w:rPr>
                <w:rFonts w:cs="Adobe Arabic" w:hint="cs"/>
                <w:b/>
                <w:bCs/>
                <w:color w:val="FF0000"/>
                <w:szCs w:val="28"/>
                <w:rtl/>
                <w:lang w:bidi="fa-IR"/>
              </w:rPr>
              <w:t>ی‌</w:t>
            </w:r>
            <w:r w:rsidRPr="00053ACC">
              <w:rPr>
                <w:rFonts w:cs="Adobe Arabic" w:hint="eastAsia"/>
                <w:b/>
                <w:bCs/>
                <w:color w:val="FF0000"/>
                <w:szCs w:val="28"/>
                <w:rtl/>
                <w:lang w:bidi="fa-IR"/>
              </w:rPr>
              <w:t>ب</w:t>
            </w:r>
            <w:r w:rsidRPr="00053ACC">
              <w:rPr>
                <w:rFonts w:cs="Adobe Arabic" w:hint="cs"/>
                <w:b/>
                <w:bCs/>
                <w:color w:val="FF0000"/>
                <w:szCs w:val="28"/>
                <w:rtl/>
                <w:lang w:bidi="fa-IR"/>
              </w:rPr>
              <w:t>ی</w:t>
            </w:r>
            <w:r w:rsidRPr="00053ACC">
              <w:rPr>
                <w:rFonts w:cs="Adobe Arabic" w:hint="eastAsia"/>
                <w:b/>
                <w:bCs/>
                <w:color w:val="FF0000"/>
                <w:szCs w:val="28"/>
                <w:rtl/>
                <w:lang w:bidi="fa-IR"/>
              </w:rPr>
              <w:t>نند</w:t>
            </w:r>
            <w:r w:rsidRPr="00053ACC">
              <w:rPr>
                <w:rFonts w:cs="Adobe Arabic"/>
                <w:b/>
                <w:bCs/>
                <w:color w:val="FF0000"/>
                <w:szCs w:val="28"/>
                <w:rtl/>
                <w:lang w:bidi="fa-IR"/>
              </w:rPr>
              <w:t xml:space="preserve"> و او را به چشم رق</w:t>
            </w:r>
            <w:r w:rsidRPr="00053ACC">
              <w:rPr>
                <w:rFonts w:cs="Adobe Arabic" w:hint="cs"/>
                <w:b/>
                <w:bCs/>
                <w:color w:val="FF0000"/>
                <w:szCs w:val="28"/>
                <w:rtl/>
                <w:lang w:bidi="fa-IR"/>
              </w:rPr>
              <w:t>ی</w:t>
            </w:r>
            <w:r w:rsidRPr="00053ACC">
              <w:rPr>
                <w:rFonts w:cs="Adobe Arabic"/>
                <w:b/>
                <w:bCs/>
                <w:color w:val="FF0000"/>
                <w:szCs w:val="28"/>
                <w:rtl/>
                <w:lang w:bidi="fa-IR"/>
              </w:rPr>
              <w:t>ب</w:t>
            </w:r>
            <w:r w:rsidRPr="00053ACC">
              <w:rPr>
                <w:rFonts w:cs="Adobe Arabic" w:hint="cs"/>
                <w:b/>
                <w:bCs/>
                <w:color w:val="FF0000"/>
                <w:szCs w:val="28"/>
                <w:rtl/>
                <w:lang w:bidi="fa-IR"/>
              </w:rPr>
              <w:t>ی</w:t>
            </w:r>
            <w:r w:rsidRPr="00053ACC">
              <w:rPr>
                <w:rFonts w:cs="Adobe Arabic"/>
                <w:b/>
                <w:bCs/>
                <w:color w:val="FF0000"/>
                <w:szCs w:val="28"/>
                <w:rtl/>
                <w:lang w:bidi="fa-IR"/>
              </w:rPr>
              <w:t xml:space="preserve"> خطرناک</w:t>
            </w:r>
            <w:r w:rsidRPr="00053ACC">
              <w:rPr>
                <w:rFonts w:cs="Adobe Arabic"/>
                <w:b/>
                <w:bCs/>
                <w:color w:val="FF0000"/>
                <w:szCs w:val="28"/>
                <w:lang w:bidi="fa-IR"/>
              </w:rPr>
              <w:t>.</w:t>
            </w:r>
          </w:p>
          <w:p w14:paraId="56BBF653" w14:textId="77777777" w:rsidR="00053ACC" w:rsidRPr="00053ACC" w:rsidRDefault="00053ACC" w:rsidP="00053ACC">
            <w:pPr>
              <w:bidi/>
              <w:ind w:left="360"/>
              <w:jc w:val="left"/>
              <w:rPr>
                <w:rFonts w:cs="Adobe Arabic"/>
                <w:b/>
                <w:bCs/>
                <w:color w:val="FF0000"/>
                <w:szCs w:val="28"/>
                <w:rtl/>
                <w:lang w:bidi="fa-IR"/>
              </w:rPr>
            </w:pPr>
            <w:bookmarkStart w:id="0" w:name="_GoBack"/>
            <w:bookmarkEnd w:id="0"/>
          </w:p>
          <w:p w14:paraId="03E5A812" w14:textId="77777777" w:rsidR="00053ACC" w:rsidRPr="00053ACC" w:rsidRDefault="00053ACC" w:rsidP="00053ACC">
            <w:pPr>
              <w:bidi/>
              <w:ind w:left="360"/>
              <w:jc w:val="left"/>
              <w:rPr>
                <w:rFonts w:cs="Adobe Arabic"/>
                <w:b/>
                <w:bCs/>
                <w:color w:val="FF0000"/>
                <w:szCs w:val="28"/>
                <w:rtl/>
                <w:lang w:bidi="fa-IR"/>
              </w:rPr>
            </w:pPr>
            <w:r w:rsidRPr="00053ACC">
              <w:rPr>
                <w:rFonts w:cs="Adobe Arabic" w:hint="eastAsia"/>
                <w:b/>
                <w:bCs/>
                <w:color w:val="FF0000"/>
                <w:szCs w:val="28"/>
                <w:rtl/>
                <w:lang w:bidi="fa-IR"/>
              </w:rPr>
              <w:t>با</w:t>
            </w:r>
            <w:r w:rsidRPr="00053ACC">
              <w:rPr>
                <w:rFonts w:cs="Adobe Arabic"/>
                <w:b/>
                <w:bCs/>
                <w:color w:val="FF0000"/>
                <w:szCs w:val="28"/>
                <w:rtl/>
                <w:lang w:bidi="fa-IR"/>
              </w:rPr>
              <w:t xml:space="preserve"> سقوط محمدعل</w:t>
            </w:r>
            <w:r w:rsidRPr="00053ACC">
              <w:rPr>
                <w:rFonts w:cs="Adobe Arabic" w:hint="cs"/>
                <w:b/>
                <w:bCs/>
                <w:color w:val="FF0000"/>
                <w:szCs w:val="28"/>
                <w:rtl/>
                <w:lang w:bidi="fa-IR"/>
              </w:rPr>
              <w:t>ی‌</w:t>
            </w:r>
            <w:r w:rsidRPr="00053ACC">
              <w:rPr>
                <w:rFonts w:cs="Adobe Arabic" w:hint="eastAsia"/>
                <w:b/>
                <w:bCs/>
                <w:color w:val="FF0000"/>
                <w:szCs w:val="28"/>
                <w:rtl/>
                <w:lang w:bidi="fa-IR"/>
              </w:rPr>
              <w:t>شاه</w:t>
            </w:r>
            <w:r w:rsidRPr="00053ACC">
              <w:rPr>
                <w:rFonts w:cs="Adobe Arabic"/>
                <w:b/>
                <w:bCs/>
                <w:color w:val="FF0000"/>
                <w:szCs w:val="28"/>
                <w:rtl/>
                <w:lang w:bidi="fa-IR"/>
              </w:rPr>
              <w:t xml:space="preserve"> و پ</w:t>
            </w:r>
            <w:r w:rsidRPr="00053ACC">
              <w:rPr>
                <w:rFonts w:cs="Adobe Arabic" w:hint="cs"/>
                <w:b/>
                <w:bCs/>
                <w:color w:val="FF0000"/>
                <w:szCs w:val="28"/>
                <w:rtl/>
                <w:lang w:bidi="fa-IR"/>
              </w:rPr>
              <w:t>ی</w:t>
            </w:r>
            <w:r w:rsidRPr="00053ACC">
              <w:rPr>
                <w:rFonts w:cs="Adobe Arabic" w:hint="eastAsia"/>
                <w:b/>
                <w:bCs/>
                <w:color w:val="FF0000"/>
                <w:szCs w:val="28"/>
                <w:rtl/>
                <w:lang w:bidi="fa-IR"/>
              </w:rPr>
              <w:t>روز</w:t>
            </w:r>
            <w:r w:rsidRPr="00053ACC">
              <w:rPr>
                <w:rFonts w:cs="Adobe Arabic" w:hint="cs"/>
                <w:b/>
                <w:bCs/>
                <w:color w:val="FF0000"/>
                <w:szCs w:val="28"/>
                <w:rtl/>
                <w:lang w:bidi="fa-IR"/>
              </w:rPr>
              <w:t>ی</w:t>
            </w:r>
            <w:r w:rsidRPr="00053ACC">
              <w:rPr>
                <w:rFonts w:cs="Adobe Arabic"/>
                <w:b/>
                <w:bCs/>
                <w:color w:val="FF0000"/>
                <w:szCs w:val="28"/>
                <w:rtl/>
                <w:lang w:bidi="fa-IR"/>
              </w:rPr>
              <w:t xml:space="preserve"> مشروطه‌خواهان، صولت پ</w:t>
            </w:r>
            <w:r w:rsidRPr="00053ACC">
              <w:rPr>
                <w:rFonts w:cs="Adobe Arabic" w:hint="cs"/>
                <w:b/>
                <w:bCs/>
                <w:color w:val="FF0000"/>
                <w:szCs w:val="28"/>
                <w:rtl/>
                <w:lang w:bidi="fa-IR"/>
              </w:rPr>
              <w:t>ی</w:t>
            </w:r>
            <w:r w:rsidRPr="00053ACC">
              <w:rPr>
                <w:rFonts w:cs="Adobe Arabic" w:hint="eastAsia"/>
                <w:b/>
                <w:bCs/>
                <w:color w:val="FF0000"/>
                <w:szCs w:val="28"/>
                <w:rtl/>
                <w:lang w:bidi="fa-IR"/>
              </w:rPr>
              <w:t>روزمندانه</w:t>
            </w:r>
            <w:r w:rsidRPr="00053ACC">
              <w:rPr>
                <w:rFonts w:cs="Adobe Arabic"/>
                <w:b/>
                <w:bCs/>
                <w:color w:val="FF0000"/>
                <w:szCs w:val="28"/>
                <w:rtl/>
                <w:lang w:bidi="fa-IR"/>
              </w:rPr>
              <w:t xml:space="preserve"> وارد ش</w:t>
            </w:r>
            <w:r w:rsidRPr="00053ACC">
              <w:rPr>
                <w:rFonts w:cs="Adobe Arabic" w:hint="cs"/>
                <w:b/>
                <w:bCs/>
                <w:color w:val="FF0000"/>
                <w:szCs w:val="28"/>
                <w:rtl/>
                <w:lang w:bidi="fa-IR"/>
              </w:rPr>
              <w:t>ی</w:t>
            </w:r>
            <w:r w:rsidRPr="00053ACC">
              <w:rPr>
                <w:rFonts w:cs="Adobe Arabic" w:hint="eastAsia"/>
                <w:b/>
                <w:bCs/>
                <w:color w:val="FF0000"/>
                <w:szCs w:val="28"/>
                <w:rtl/>
                <w:lang w:bidi="fa-IR"/>
              </w:rPr>
              <w:t>راز</w:t>
            </w:r>
            <w:r w:rsidRPr="00053ACC">
              <w:rPr>
                <w:rFonts w:cs="Adobe Arabic"/>
                <w:b/>
                <w:bCs/>
                <w:color w:val="FF0000"/>
                <w:szCs w:val="28"/>
                <w:rtl/>
                <w:lang w:bidi="fa-IR"/>
              </w:rPr>
              <w:t xml:space="preserve"> م</w:t>
            </w:r>
            <w:r w:rsidRPr="00053ACC">
              <w:rPr>
                <w:rFonts w:cs="Adobe Arabic" w:hint="cs"/>
                <w:b/>
                <w:bCs/>
                <w:color w:val="FF0000"/>
                <w:szCs w:val="28"/>
                <w:rtl/>
                <w:lang w:bidi="fa-IR"/>
              </w:rPr>
              <w:t>ی‌</w:t>
            </w:r>
            <w:r w:rsidRPr="00053ACC">
              <w:rPr>
                <w:rFonts w:cs="Adobe Arabic" w:hint="eastAsia"/>
                <w:b/>
                <w:bCs/>
                <w:color w:val="FF0000"/>
                <w:szCs w:val="28"/>
                <w:rtl/>
                <w:lang w:bidi="fa-IR"/>
              </w:rPr>
              <w:t>شود؛</w:t>
            </w:r>
            <w:r w:rsidRPr="00053ACC">
              <w:rPr>
                <w:rFonts w:cs="Adobe Arabic"/>
                <w:b/>
                <w:bCs/>
                <w:color w:val="FF0000"/>
                <w:szCs w:val="28"/>
                <w:rtl/>
                <w:lang w:bidi="fa-IR"/>
              </w:rPr>
              <w:t xml:space="preserve"> اما انگل</w:t>
            </w:r>
            <w:r w:rsidRPr="00053ACC">
              <w:rPr>
                <w:rFonts w:cs="Adobe Arabic" w:hint="cs"/>
                <w:b/>
                <w:bCs/>
                <w:color w:val="FF0000"/>
                <w:szCs w:val="28"/>
                <w:rtl/>
                <w:lang w:bidi="fa-IR"/>
              </w:rPr>
              <w:t>ی</w:t>
            </w:r>
            <w:r w:rsidRPr="00053ACC">
              <w:rPr>
                <w:rFonts w:cs="Adobe Arabic" w:hint="eastAsia"/>
                <w:b/>
                <w:bCs/>
                <w:color w:val="FF0000"/>
                <w:szCs w:val="28"/>
                <w:rtl/>
                <w:lang w:bidi="fa-IR"/>
              </w:rPr>
              <w:t>س</w:t>
            </w:r>
            <w:r w:rsidRPr="00053ACC">
              <w:rPr>
                <w:rFonts w:cs="Adobe Arabic"/>
                <w:b/>
                <w:bCs/>
                <w:color w:val="FF0000"/>
                <w:szCs w:val="28"/>
                <w:rtl/>
                <w:lang w:bidi="fa-IR"/>
              </w:rPr>
              <w:t xml:space="preserve"> و قوام‌ها با تحر</w:t>
            </w:r>
            <w:r w:rsidRPr="00053ACC">
              <w:rPr>
                <w:rFonts w:cs="Adobe Arabic" w:hint="cs"/>
                <w:b/>
                <w:bCs/>
                <w:color w:val="FF0000"/>
                <w:szCs w:val="28"/>
                <w:rtl/>
                <w:lang w:bidi="fa-IR"/>
              </w:rPr>
              <w:t>ی</w:t>
            </w:r>
            <w:r w:rsidRPr="00053ACC">
              <w:rPr>
                <w:rFonts w:cs="Adobe Arabic" w:hint="eastAsia"/>
                <w:b/>
                <w:bCs/>
                <w:color w:val="FF0000"/>
                <w:szCs w:val="28"/>
                <w:rtl/>
                <w:lang w:bidi="fa-IR"/>
              </w:rPr>
              <w:t>ک</w:t>
            </w:r>
            <w:r w:rsidRPr="00053ACC">
              <w:rPr>
                <w:rFonts w:cs="Adobe Arabic"/>
                <w:b/>
                <w:bCs/>
                <w:color w:val="FF0000"/>
                <w:szCs w:val="28"/>
                <w:rtl/>
                <w:lang w:bidi="fa-IR"/>
              </w:rPr>
              <w:t xml:space="preserve"> مردم و روحان</w:t>
            </w:r>
            <w:r w:rsidRPr="00053ACC">
              <w:rPr>
                <w:rFonts w:cs="Adobe Arabic" w:hint="cs"/>
                <w:b/>
                <w:bCs/>
                <w:color w:val="FF0000"/>
                <w:szCs w:val="28"/>
                <w:rtl/>
                <w:lang w:bidi="fa-IR"/>
              </w:rPr>
              <w:t>ی</w:t>
            </w:r>
            <w:r w:rsidRPr="00053ACC">
              <w:rPr>
                <w:rFonts w:cs="Adobe Arabic" w:hint="eastAsia"/>
                <w:b/>
                <w:bCs/>
                <w:color w:val="FF0000"/>
                <w:szCs w:val="28"/>
                <w:rtl/>
                <w:lang w:bidi="fa-IR"/>
              </w:rPr>
              <w:t>ون</w:t>
            </w:r>
            <w:r w:rsidRPr="00053ACC">
              <w:rPr>
                <w:rFonts w:cs="Adobe Arabic"/>
                <w:b/>
                <w:bCs/>
                <w:color w:val="FF0000"/>
                <w:szCs w:val="28"/>
                <w:rtl/>
                <w:lang w:bidi="fa-IR"/>
              </w:rPr>
              <w:t xml:space="preserve"> نم</w:t>
            </w:r>
            <w:r w:rsidRPr="00053ACC">
              <w:rPr>
                <w:rFonts w:cs="Adobe Arabic" w:hint="cs"/>
                <w:b/>
                <w:bCs/>
                <w:color w:val="FF0000"/>
                <w:szCs w:val="28"/>
                <w:rtl/>
                <w:lang w:bidi="fa-IR"/>
              </w:rPr>
              <w:t>ی‌</w:t>
            </w:r>
            <w:r w:rsidRPr="00053ACC">
              <w:rPr>
                <w:rFonts w:cs="Adobe Arabic" w:hint="eastAsia"/>
                <w:b/>
                <w:bCs/>
                <w:color w:val="FF0000"/>
                <w:szCs w:val="28"/>
                <w:rtl/>
                <w:lang w:bidi="fa-IR"/>
              </w:rPr>
              <w:t>گذارند</w:t>
            </w:r>
            <w:r w:rsidRPr="00053ACC">
              <w:rPr>
                <w:rFonts w:cs="Adobe Arabic"/>
                <w:b/>
                <w:bCs/>
                <w:color w:val="FF0000"/>
                <w:szCs w:val="28"/>
                <w:rtl/>
                <w:lang w:bidi="fa-IR"/>
              </w:rPr>
              <w:t xml:space="preserve"> حکم وال</w:t>
            </w:r>
            <w:r w:rsidRPr="00053ACC">
              <w:rPr>
                <w:rFonts w:cs="Adobe Arabic" w:hint="cs"/>
                <w:b/>
                <w:bCs/>
                <w:color w:val="FF0000"/>
                <w:szCs w:val="28"/>
                <w:rtl/>
                <w:lang w:bidi="fa-IR"/>
              </w:rPr>
              <w:t>ی</w:t>
            </w:r>
            <w:r w:rsidRPr="00053ACC">
              <w:rPr>
                <w:rFonts w:cs="Adobe Arabic" w:hint="eastAsia"/>
                <w:b/>
                <w:bCs/>
                <w:color w:val="FF0000"/>
                <w:szCs w:val="28"/>
                <w:rtl/>
                <w:lang w:bidi="fa-IR"/>
              </w:rPr>
              <w:t>گر</w:t>
            </w:r>
            <w:r w:rsidRPr="00053ACC">
              <w:rPr>
                <w:rFonts w:cs="Adobe Arabic" w:hint="cs"/>
                <w:b/>
                <w:bCs/>
                <w:color w:val="FF0000"/>
                <w:szCs w:val="28"/>
                <w:rtl/>
                <w:lang w:bidi="fa-IR"/>
              </w:rPr>
              <w:t>ی</w:t>
            </w:r>
            <w:r w:rsidRPr="00053ACC">
              <w:rPr>
                <w:rFonts w:cs="Adobe Arabic"/>
                <w:b/>
                <w:bCs/>
                <w:color w:val="FF0000"/>
                <w:szCs w:val="28"/>
                <w:rtl/>
                <w:lang w:bidi="fa-IR"/>
              </w:rPr>
              <w:t xml:space="preserve"> فارس به نام او صادر شود. تازه درم</w:t>
            </w:r>
            <w:r w:rsidRPr="00053ACC">
              <w:rPr>
                <w:rFonts w:cs="Adobe Arabic" w:hint="cs"/>
                <w:b/>
                <w:bCs/>
                <w:color w:val="FF0000"/>
                <w:szCs w:val="28"/>
                <w:rtl/>
                <w:lang w:bidi="fa-IR"/>
              </w:rPr>
              <w:t>ی‌ی</w:t>
            </w:r>
            <w:r w:rsidRPr="00053ACC">
              <w:rPr>
                <w:rFonts w:cs="Adobe Arabic" w:hint="eastAsia"/>
                <w:b/>
                <w:bCs/>
                <w:color w:val="FF0000"/>
                <w:szCs w:val="28"/>
                <w:rtl/>
                <w:lang w:bidi="fa-IR"/>
              </w:rPr>
              <w:t>ابد</w:t>
            </w:r>
            <w:r w:rsidRPr="00053ACC">
              <w:rPr>
                <w:rFonts w:cs="Adobe Arabic"/>
                <w:b/>
                <w:bCs/>
                <w:color w:val="FF0000"/>
                <w:szCs w:val="28"/>
                <w:rtl/>
                <w:lang w:bidi="fa-IR"/>
              </w:rPr>
              <w:t xml:space="preserve"> قدرت فراتر از ا</w:t>
            </w:r>
            <w:r w:rsidRPr="00053ACC">
              <w:rPr>
                <w:rFonts w:cs="Adobe Arabic" w:hint="cs"/>
                <w:b/>
                <w:bCs/>
                <w:color w:val="FF0000"/>
                <w:szCs w:val="28"/>
                <w:rtl/>
                <w:lang w:bidi="fa-IR"/>
              </w:rPr>
              <w:t>ی</w:t>
            </w:r>
            <w:r w:rsidRPr="00053ACC">
              <w:rPr>
                <w:rFonts w:cs="Adobe Arabic" w:hint="eastAsia"/>
                <w:b/>
                <w:bCs/>
                <w:color w:val="FF0000"/>
                <w:szCs w:val="28"/>
                <w:rtl/>
                <w:lang w:bidi="fa-IR"/>
              </w:rPr>
              <w:t>ل</w:t>
            </w:r>
            <w:r w:rsidRPr="00053ACC">
              <w:rPr>
                <w:rFonts w:cs="Adobe Arabic" w:hint="cs"/>
                <w:b/>
                <w:bCs/>
                <w:color w:val="FF0000"/>
                <w:szCs w:val="28"/>
                <w:rtl/>
                <w:lang w:bidi="fa-IR"/>
              </w:rPr>
              <w:t>،</w:t>
            </w:r>
            <w:r w:rsidRPr="00053ACC">
              <w:rPr>
                <w:rFonts w:cs="Adobe Arabic"/>
                <w:b/>
                <w:bCs/>
                <w:color w:val="FF0000"/>
                <w:szCs w:val="28"/>
                <w:rtl/>
                <w:lang w:bidi="fa-IR"/>
              </w:rPr>
              <w:t xml:space="preserve"> ن</w:t>
            </w:r>
            <w:r w:rsidRPr="00053ACC">
              <w:rPr>
                <w:rFonts w:cs="Adobe Arabic" w:hint="cs"/>
                <w:b/>
                <w:bCs/>
                <w:color w:val="FF0000"/>
                <w:szCs w:val="28"/>
                <w:rtl/>
                <w:lang w:bidi="fa-IR"/>
              </w:rPr>
              <w:t>ی</w:t>
            </w:r>
            <w:r w:rsidRPr="00053ACC">
              <w:rPr>
                <w:rFonts w:cs="Adobe Arabic" w:hint="eastAsia"/>
                <w:b/>
                <w:bCs/>
                <w:color w:val="FF0000"/>
                <w:szCs w:val="28"/>
                <w:rtl/>
                <w:lang w:bidi="fa-IR"/>
              </w:rPr>
              <w:t>ازمند</w:t>
            </w:r>
            <w:r w:rsidRPr="00053ACC">
              <w:rPr>
                <w:rFonts w:cs="Adobe Arabic"/>
                <w:b/>
                <w:bCs/>
                <w:color w:val="FF0000"/>
                <w:szCs w:val="28"/>
                <w:rtl/>
                <w:lang w:bidi="fa-IR"/>
              </w:rPr>
              <w:t xml:space="preserve"> مشروع</w:t>
            </w:r>
            <w:r w:rsidRPr="00053ACC">
              <w:rPr>
                <w:rFonts w:cs="Adobe Arabic" w:hint="cs"/>
                <w:b/>
                <w:bCs/>
                <w:color w:val="FF0000"/>
                <w:szCs w:val="28"/>
                <w:rtl/>
                <w:lang w:bidi="fa-IR"/>
              </w:rPr>
              <w:t>ی</w:t>
            </w:r>
            <w:r w:rsidRPr="00053ACC">
              <w:rPr>
                <w:rFonts w:cs="Adobe Arabic" w:hint="eastAsia"/>
                <w:b/>
                <w:bCs/>
                <w:color w:val="FF0000"/>
                <w:szCs w:val="28"/>
                <w:rtl/>
                <w:lang w:bidi="fa-IR"/>
              </w:rPr>
              <w:t>ت</w:t>
            </w:r>
            <w:r w:rsidRPr="00053ACC">
              <w:rPr>
                <w:rFonts w:cs="Adobe Arabic"/>
                <w:b/>
                <w:bCs/>
                <w:color w:val="FF0000"/>
                <w:szCs w:val="28"/>
                <w:rtl/>
                <w:lang w:bidi="fa-IR"/>
              </w:rPr>
              <w:t xml:space="preserve"> است، مشروع</w:t>
            </w:r>
            <w:r w:rsidRPr="00053ACC">
              <w:rPr>
                <w:rFonts w:cs="Adobe Arabic" w:hint="cs"/>
                <w:b/>
                <w:bCs/>
                <w:color w:val="FF0000"/>
                <w:szCs w:val="28"/>
                <w:rtl/>
                <w:lang w:bidi="fa-IR"/>
              </w:rPr>
              <w:t>ی</w:t>
            </w:r>
            <w:r w:rsidRPr="00053ACC">
              <w:rPr>
                <w:rFonts w:cs="Adobe Arabic" w:hint="eastAsia"/>
                <w:b/>
                <w:bCs/>
                <w:color w:val="FF0000"/>
                <w:szCs w:val="28"/>
                <w:rtl/>
                <w:lang w:bidi="fa-IR"/>
              </w:rPr>
              <w:t>ت</w:t>
            </w:r>
            <w:r w:rsidRPr="00053ACC">
              <w:rPr>
                <w:rFonts w:cs="Adobe Arabic" w:hint="cs"/>
                <w:b/>
                <w:bCs/>
                <w:color w:val="FF0000"/>
                <w:szCs w:val="28"/>
                <w:rtl/>
                <w:lang w:bidi="fa-IR"/>
              </w:rPr>
              <w:t>ی</w:t>
            </w:r>
            <w:r w:rsidRPr="00053ACC">
              <w:rPr>
                <w:rFonts w:cs="Adobe Arabic"/>
                <w:b/>
                <w:bCs/>
                <w:color w:val="FF0000"/>
                <w:szCs w:val="28"/>
                <w:rtl/>
                <w:lang w:bidi="fa-IR"/>
              </w:rPr>
              <w:t xml:space="preserve"> که هرگز نتوانس</w:t>
            </w:r>
            <w:r w:rsidRPr="00053ACC">
              <w:rPr>
                <w:rFonts w:cs="Adobe Arabic" w:hint="eastAsia"/>
                <w:b/>
                <w:bCs/>
                <w:color w:val="FF0000"/>
                <w:szCs w:val="28"/>
                <w:rtl/>
                <w:lang w:bidi="fa-IR"/>
              </w:rPr>
              <w:t>ت</w:t>
            </w:r>
            <w:r w:rsidRPr="00053ACC">
              <w:rPr>
                <w:rFonts w:cs="Adobe Arabic"/>
                <w:b/>
                <w:bCs/>
                <w:color w:val="FF0000"/>
                <w:szCs w:val="28"/>
                <w:rtl/>
                <w:lang w:bidi="fa-IR"/>
              </w:rPr>
              <w:t xml:space="preserve"> از عبدالحس</w:t>
            </w:r>
            <w:r w:rsidRPr="00053ACC">
              <w:rPr>
                <w:rFonts w:cs="Adobe Arabic" w:hint="cs"/>
                <w:b/>
                <w:bCs/>
                <w:color w:val="FF0000"/>
                <w:szCs w:val="28"/>
                <w:rtl/>
                <w:lang w:bidi="fa-IR"/>
              </w:rPr>
              <w:t>ی</w:t>
            </w:r>
            <w:r w:rsidRPr="00053ACC">
              <w:rPr>
                <w:rFonts w:cs="Adobe Arabic" w:hint="eastAsia"/>
                <w:b/>
                <w:bCs/>
                <w:color w:val="FF0000"/>
                <w:szCs w:val="28"/>
                <w:rtl/>
                <w:lang w:bidi="fa-IR"/>
              </w:rPr>
              <w:t>ن</w:t>
            </w:r>
            <w:r w:rsidRPr="00053ACC">
              <w:rPr>
                <w:rFonts w:cs="Adobe Arabic"/>
                <w:b/>
                <w:bCs/>
                <w:color w:val="FF0000"/>
                <w:szCs w:val="28"/>
                <w:rtl/>
                <w:lang w:bidi="fa-IR"/>
              </w:rPr>
              <w:t xml:space="preserve"> لار</w:t>
            </w:r>
            <w:r w:rsidRPr="00053ACC">
              <w:rPr>
                <w:rFonts w:cs="Adobe Arabic" w:hint="cs"/>
                <w:b/>
                <w:bCs/>
                <w:color w:val="FF0000"/>
                <w:szCs w:val="28"/>
                <w:rtl/>
                <w:lang w:bidi="fa-IR"/>
              </w:rPr>
              <w:t>ی</w:t>
            </w:r>
            <w:r w:rsidRPr="00053ACC">
              <w:rPr>
                <w:rFonts w:cs="Adobe Arabic"/>
                <w:b/>
                <w:bCs/>
                <w:color w:val="FF0000"/>
                <w:szCs w:val="28"/>
                <w:rtl/>
                <w:lang w:bidi="fa-IR"/>
              </w:rPr>
              <w:t xml:space="preserve"> بگ</w:t>
            </w:r>
            <w:r w:rsidRPr="00053ACC">
              <w:rPr>
                <w:rFonts w:cs="Adobe Arabic" w:hint="cs"/>
                <w:b/>
                <w:bCs/>
                <w:color w:val="FF0000"/>
                <w:szCs w:val="28"/>
                <w:rtl/>
                <w:lang w:bidi="fa-IR"/>
              </w:rPr>
              <w:t>ی</w:t>
            </w:r>
            <w:r w:rsidRPr="00053ACC">
              <w:rPr>
                <w:rFonts w:cs="Adobe Arabic" w:hint="eastAsia"/>
                <w:b/>
                <w:bCs/>
                <w:color w:val="FF0000"/>
                <w:szCs w:val="28"/>
                <w:rtl/>
                <w:lang w:bidi="fa-IR"/>
              </w:rPr>
              <w:t>رد</w:t>
            </w:r>
            <w:r w:rsidRPr="00053ACC">
              <w:rPr>
                <w:rFonts w:cs="Adobe Arabic"/>
                <w:b/>
                <w:bCs/>
                <w:color w:val="FF0000"/>
                <w:szCs w:val="28"/>
                <w:rtl/>
                <w:lang w:bidi="fa-IR"/>
              </w:rPr>
              <w:t>. ناچار ش</w:t>
            </w:r>
            <w:r w:rsidRPr="00053ACC">
              <w:rPr>
                <w:rFonts w:cs="Adobe Arabic" w:hint="cs"/>
                <w:b/>
                <w:bCs/>
                <w:color w:val="FF0000"/>
                <w:szCs w:val="28"/>
                <w:rtl/>
                <w:lang w:bidi="fa-IR"/>
              </w:rPr>
              <w:t>ی</w:t>
            </w:r>
            <w:r w:rsidRPr="00053ACC">
              <w:rPr>
                <w:rFonts w:cs="Adobe Arabic" w:hint="eastAsia"/>
                <w:b/>
                <w:bCs/>
                <w:color w:val="FF0000"/>
                <w:szCs w:val="28"/>
                <w:rtl/>
                <w:lang w:bidi="fa-IR"/>
              </w:rPr>
              <w:t>راز</w:t>
            </w:r>
            <w:r w:rsidRPr="00053ACC">
              <w:rPr>
                <w:rFonts w:cs="Adobe Arabic"/>
                <w:b/>
                <w:bCs/>
                <w:color w:val="FF0000"/>
                <w:szCs w:val="28"/>
                <w:rtl/>
                <w:lang w:bidi="fa-IR"/>
              </w:rPr>
              <w:t xml:space="preserve"> را ترک م</w:t>
            </w:r>
            <w:r w:rsidRPr="00053ACC">
              <w:rPr>
                <w:rFonts w:cs="Adobe Arabic" w:hint="cs"/>
                <w:b/>
                <w:bCs/>
                <w:color w:val="FF0000"/>
                <w:szCs w:val="28"/>
                <w:rtl/>
                <w:lang w:bidi="fa-IR"/>
              </w:rPr>
              <w:t>ی‌</w:t>
            </w:r>
            <w:r w:rsidRPr="00053ACC">
              <w:rPr>
                <w:rFonts w:cs="Adobe Arabic" w:hint="eastAsia"/>
                <w:b/>
                <w:bCs/>
                <w:color w:val="FF0000"/>
                <w:szCs w:val="28"/>
                <w:rtl/>
                <w:lang w:bidi="fa-IR"/>
              </w:rPr>
              <w:t>کند</w:t>
            </w:r>
            <w:r w:rsidRPr="00053ACC">
              <w:rPr>
                <w:rFonts w:cs="Adobe Arabic"/>
                <w:b/>
                <w:bCs/>
                <w:color w:val="FF0000"/>
                <w:szCs w:val="28"/>
                <w:lang w:bidi="fa-IR"/>
              </w:rPr>
              <w:t>.</w:t>
            </w:r>
          </w:p>
          <w:p w14:paraId="1C6D6CD2" w14:textId="77777777" w:rsidR="00053ACC" w:rsidRPr="00053ACC" w:rsidRDefault="00053ACC" w:rsidP="00053ACC">
            <w:pPr>
              <w:bidi/>
              <w:ind w:left="360"/>
              <w:jc w:val="left"/>
              <w:rPr>
                <w:rFonts w:cs="Adobe Arabic"/>
                <w:b/>
                <w:bCs/>
                <w:color w:val="FF0000"/>
                <w:szCs w:val="28"/>
                <w:rtl/>
                <w:lang w:bidi="fa-IR"/>
              </w:rPr>
            </w:pPr>
          </w:p>
          <w:p w14:paraId="2CF46332" w14:textId="77777777" w:rsidR="00053ACC" w:rsidRPr="00053ACC" w:rsidRDefault="00053ACC" w:rsidP="00053ACC">
            <w:pPr>
              <w:bidi/>
              <w:ind w:left="360"/>
              <w:jc w:val="left"/>
              <w:rPr>
                <w:rFonts w:cs="Adobe Arabic"/>
                <w:b/>
                <w:bCs/>
                <w:color w:val="FF0000"/>
                <w:szCs w:val="28"/>
                <w:rtl/>
                <w:lang w:bidi="fa-IR"/>
              </w:rPr>
            </w:pPr>
            <w:r w:rsidRPr="00053ACC">
              <w:rPr>
                <w:rFonts w:cs="Adobe Arabic" w:hint="eastAsia"/>
                <w:b/>
                <w:bCs/>
                <w:color w:val="FF0000"/>
                <w:szCs w:val="28"/>
                <w:rtl/>
                <w:lang w:bidi="fa-IR"/>
              </w:rPr>
              <w:t>بازگشت</w:t>
            </w:r>
            <w:r w:rsidRPr="00053ACC">
              <w:rPr>
                <w:rFonts w:cs="Adobe Arabic"/>
                <w:b/>
                <w:bCs/>
                <w:color w:val="FF0000"/>
                <w:szCs w:val="28"/>
                <w:rtl/>
                <w:lang w:bidi="fa-IR"/>
              </w:rPr>
              <w:t xml:space="preserve"> لار</w:t>
            </w:r>
            <w:r w:rsidRPr="00053ACC">
              <w:rPr>
                <w:rFonts w:cs="Adobe Arabic" w:hint="cs"/>
                <w:b/>
                <w:bCs/>
                <w:color w:val="FF0000"/>
                <w:szCs w:val="28"/>
                <w:rtl/>
                <w:lang w:bidi="fa-IR"/>
              </w:rPr>
              <w:t>ی</w:t>
            </w:r>
            <w:r w:rsidRPr="00053ACC">
              <w:rPr>
                <w:rFonts w:cs="Adobe Arabic"/>
                <w:b/>
                <w:bCs/>
                <w:color w:val="FF0000"/>
                <w:szCs w:val="28"/>
                <w:rtl/>
                <w:lang w:bidi="fa-IR"/>
              </w:rPr>
              <w:t xml:space="preserve"> با تفنگچ</w:t>
            </w:r>
            <w:r w:rsidRPr="00053ACC">
              <w:rPr>
                <w:rFonts w:cs="Adobe Arabic" w:hint="cs"/>
                <w:b/>
                <w:bCs/>
                <w:color w:val="FF0000"/>
                <w:szCs w:val="28"/>
                <w:rtl/>
                <w:lang w:bidi="fa-IR"/>
              </w:rPr>
              <w:t>ی</w:t>
            </w:r>
            <w:r w:rsidRPr="00053ACC">
              <w:rPr>
                <w:rFonts w:cs="Adobe Arabic" w:hint="eastAsia"/>
                <w:b/>
                <w:bCs/>
                <w:color w:val="FF0000"/>
                <w:szCs w:val="28"/>
                <w:rtl/>
                <w:lang w:bidi="fa-IR"/>
              </w:rPr>
              <w:t>انش</w:t>
            </w:r>
            <w:r w:rsidRPr="00053ACC">
              <w:rPr>
                <w:rFonts w:cs="Adobe Arabic"/>
                <w:b/>
                <w:bCs/>
                <w:color w:val="FF0000"/>
                <w:szCs w:val="28"/>
                <w:rtl/>
                <w:lang w:bidi="fa-IR"/>
              </w:rPr>
              <w:t xml:space="preserve"> و درخواست </w:t>
            </w:r>
            <w:r w:rsidRPr="00053ACC">
              <w:rPr>
                <w:rFonts w:cs="Adobe Arabic" w:hint="cs"/>
                <w:b/>
                <w:bCs/>
                <w:color w:val="FF0000"/>
                <w:szCs w:val="28"/>
                <w:rtl/>
                <w:lang w:bidi="fa-IR"/>
              </w:rPr>
              <w:t>ی</w:t>
            </w:r>
            <w:r w:rsidRPr="00053ACC">
              <w:rPr>
                <w:rFonts w:cs="Adobe Arabic" w:hint="eastAsia"/>
                <w:b/>
                <w:bCs/>
                <w:color w:val="FF0000"/>
                <w:szCs w:val="28"/>
                <w:rtl/>
                <w:lang w:bidi="fa-IR"/>
              </w:rPr>
              <w:t>ار</w:t>
            </w:r>
            <w:r w:rsidRPr="00053ACC">
              <w:rPr>
                <w:rFonts w:cs="Adobe Arabic" w:hint="cs"/>
                <w:b/>
                <w:bCs/>
                <w:color w:val="FF0000"/>
                <w:szCs w:val="28"/>
                <w:rtl/>
                <w:lang w:bidi="fa-IR"/>
              </w:rPr>
              <w:t>ی</w:t>
            </w:r>
            <w:r w:rsidRPr="00053ACC">
              <w:rPr>
                <w:rFonts w:cs="Adobe Arabic"/>
                <w:b/>
                <w:bCs/>
                <w:color w:val="FF0000"/>
                <w:szCs w:val="28"/>
                <w:rtl/>
                <w:lang w:bidi="fa-IR"/>
              </w:rPr>
              <w:t xml:space="preserve"> از صولت، ن</w:t>
            </w:r>
            <w:r w:rsidRPr="00053ACC">
              <w:rPr>
                <w:rFonts w:cs="Adobe Arabic" w:hint="cs"/>
                <w:b/>
                <w:bCs/>
                <w:color w:val="FF0000"/>
                <w:szCs w:val="28"/>
                <w:rtl/>
                <w:lang w:bidi="fa-IR"/>
              </w:rPr>
              <w:t>ی</w:t>
            </w:r>
            <w:r w:rsidRPr="00053ACC">
              <w:rPr>
                <w:rFonts w:cs="Adobe Arabic" w:hint="eastAsia"/>
                <w:b/>
                <w:bCs/>
                <w:color w:val="FF0000"/>
                <w:szCs w:val="28"/>
                <w:rtl/>
                <w:lang w:bidi="fa-IR"/>
              </w:rPr>
              <w:t>رو</w:t>
            </w:r>
            <w:r w:rsidRPr="00053ACC">
              <w:rPr>
                <w:rFonts w:cs="Adobe Arabic" w:hint="cs"/>
                <w:b/>
                <w:bCs/>
                <w:color w:val="FF0000"/>
                <w:szCs w:val="28"/>
                <w:rtl/>
                <w:lang w:bidi="fa-IR"/>
              </w:rPr>
              <w:t>یی</w:t>
            </w:r>
            <w:r w:rsidRPr="00053ACC">
              <w:rPr>
                <w:rFonts w:cs="Adobe Arabic"/>
                <w:b/>
                <w:bCs/>
                <w:color w:val="FF0000"/>
                <w:szCs w:val="28"/>
                <w:rtl/>
                <w:lang w:bidi="fa-IR"/>
              </w:rPr>
              <w:t xml:space="preserve"> نهفته در او را ب</w:t>
            </w:r>
            <w:r w:rsidRPr="00053ACC">
              <w:rPr>
                <w:rFonts w:cs="Adobe Arabic" w:hint="cs"/>
                <w:b/>
                <w:bCs/>
                <w:color w:val="FF0000"/>
                <w:szCs w:val="28"/>
                <w:rtl/>
                <w:lang w:bidi="fa-IR"/>
              </w:rPr>
              <w:t>ی</w:t>
            </w:r>
            <w:r w:rsidRPr="00053ACC">
              <w:rPr>
                <w:rFonts w:cs="Adobe Arabic" w:hint="eastAsia"/>
                <w:b/>
                <w:bCs/>
                <w:color w:val="FF0000"/>
                <w:szCs w:val="28"/>
                <w:rtl/>
                <w:lang w:bidi="fa-IR"/>
              </w:rPr>
              <w:t>دار</w:t>
            </w:r>
            <w:r w:rsidRPr="00053ACC">
              <w:rPr>
                <w:rFonts w:cs="Adobe Arabic"/>
                <w:b/>
                <w:bCs/>
                <w:color w:val="FF0000"/>
                <w:szCs w:val="28"/>
                <w:rtl/>
                <w:lang w:bidi="fa-IR"/>
              </w:rPr>
              <w:t xml:space="preserve"> م</w:t>
            </w:r>
            <w:r w:rsidRPr="00053ACC">
              <w:rPr>
                <w:rFonts w:cs="Adobe Arabic" w:hint="cs"/>
                <w:b/>
                <w:bCs/>
                <w:color w:val="FF0000"/>
                <w:szCs w:val="28"/>
                <w:rtl/>
                <w:lang w:bidi="fa-IR"/>
              </w:rPr>
              <w:t>ی‌</w:t>
            </w:r>
            <w:r w:rsidRPr="00053ACC">
              <w:rPr>
                <w:rFonts w:cs="Adobe Arabic" w:hint="eastAsia"/>
                <w:b/>
                <w:bCs/>
                <w:color w:val="FF0000"/>
                <w:szCs w:val="28"/>
                <w:rtl/>
                <w:lang w:bidi="fa-IR"/>
              </w:rPr>
              <w:t>کند</w:t>
            </w:r>
            <w:r w:rsidRPr="00053ACC">
              <w:rPr>
                <w:rFonts w:cs="Adobe Arabic"/>
                <w:b/>
                <w:bCs/>
                <w:color w:val="FF0000"/>
                <w:szCs w:val="28"/>
                <w:rtl/>
                <w:lang w:bidi="fa-IR"/>
              </w:rPr>
              <w:t>. صولت، برخلاف احت</w:t>
            </w:r>
            <w:r w:rsidRPr="00053ACC">
              <w:rPr>
                <w:rFonts w:cs="Adobe Arabic" w:hint="cs"/>
                <w:b/>
                <w:bCs/>
                <w:color w:val="FF0000"/>
                <w:szCs w:val="28"/>
                <w:rtl/>
                <w:lang w:bidi="fa-IR"/>
              </w:rPr>
              <w:t>ی</w:t>
            </w:r>
            <w:r w:rsidRPr="00053ACC">
              <w:rPr>
                <w:rFonts w:cs="Adobe Arabic" w:hint="eastAsia"/>
                <w:b/>
                <w:bCs/>
                <w:color w:val="FF0000"/>
                <w:szCs w:val="28"/>
                <w:rtl/>
                <w:lang w:bidi="fa-IR"/>
              </w:rPr>
              <w:t>اط</w:t>
            </w:r>
            <w:r w:rsidRPr="00053ACC">
              <w:rPr>
                <w:rFonts w:cs="Adobe Arabic"/>
                <w:b/>
                <w:bCs/>
                <w:color w:val="FF0000"/>
                <w:szCs w:val="28"/>
                <w:rtl/>
                <w:lang w:bidi="fa-IR"/>
              </w:rPr>
              <w:t xml:space="preserve"> پ</w:t>
            </w:r>
            <w:r w:rsidRPr="00053ACC">
              <w:rPr>
                <w:rFonts w:cs="Adobe Arabic" w:hint="cs"/>
                <w:b/>
                <w:bCs/>
                <w:color w:val="FF0000"/>
                <w:szCs w:val="28"/>
                <w:rtl/>
                <w:lang w:bidi="fa-IR"/>
              </w:rPr>
              <w:t>ی</w:t>
            </w:r>
            <w:r w:rsidRPr="00053ACC">
              <w:rPr>
                <w:rFonts w:cs="Adobe Arabic" w:hint="eastAsia"/>
                <w:b/>
                <w:bCs/>
                <w:color w:val="FF0000"/>
                <w:szCs w:val="28"/>
                <w:rtl/>
                <w:lang w:bidi="fa-IR"/>
              </w:rPr>
              <w:t>ش</w:t>
            </w:r>
            <w:r w:rsidRPr="00053ACC">
              <w:rPr>
                <w:rFonts w:cs="Adobe Arabic" w:hint="cs"/>
                <w:b/>
                <w:bCs/>
                <w:color w:val="FF0000"/>
                <w:szCs w:val="28"/>
                <w:rtl/>
                <w:lang w:bidi="fa-IR"/>
              </w:rPr>
              <w:t>ی</w:t>
            </w:r>
            <w:r w:rsidRPr="00053ACC">
              <w:rPr>
                <w:rFonts w:cs="Adobe Arabic" w:hint="eastAsia"/>
                <w:b/>
                <w:bCs/>
                <w:color w:val="FF0000"/>
                <w:szCs w:val="28"/>
                <w:rtl/>
                <w:lang w:bidi="fa-IR"/>
              </w:rPr>
              <w:t>ن،</w:t>
            </w:r>
            <w:r w:rsidRPr="00053ACC">
              <w:rPr>
                <w:rFonts w:cs="Adobe Arabic"/>
                <w:b/>
                <w:bCs/>
                <w:color w:val="FF0000"/>
                <w:szCs w:val="28"/>
                <w:rtl/>
                <w:lang w:bidi="fa-IR"/>
              </w:rPr>
              <w:t xml:space="preserve"> ب</w:t>
            </w:r>
            <w:r w:rsidRPr="00053ACC">
              <w:rPr>
                <w:rFonts w:cs="Adobe Arabic" w:hint="cs"/>
                <w:b/>
                <w:bCs/>
                <w:color w:val="FF0000"/>
                <w:szCs w:val="28"/>
                <w:rtl/>
                <w:lang w:bidi="fa-IR"/>
              </w:rPr>
              <w:t>ی‌</w:t>
            </w:r>
            <w:r w:rsidRPr="00053ACC">
              <w:rPr>
                <w:rFonts w:cs="Adobe Arabic" w:hint="eastAsia"/>
                <w:b/>
                <w:bCs/>
                <w:color w:val="FF0000"/>
                <w:szCs w:val="28"/>
                <w:rtl/>
                <w:lang w:bidi="fa-IR"/>
              </w:rPr>
              <w:t>پروا</w:t>
            </w:r>
            <w:r w:rsidRPr="00053ACC">
              <w:rPr>
                <w:rFonts w:cs="Adobe Arabic"/>
                <w:b/>
                <w:bCs/>
                <w:color w:val="FF0000"/>
                <w:szCs w:val="28"/>
                <w:rtl/>
                <w:lang w:bidi="fa-IR"/>
              </w:rPr>
              <w:t xml:space="preserve"> وارد نبرد</w:t>
            </w:r>
            <w:r w:rsidRPr="00053ACC">
              <w:rPr>
                <w:rFonts w:cs="Adobe Arabic" w:hint="cs"/>
                <w:b/>
                <w:bCs/>
                <w:color w:val="FF0000"/>
                <w:szCs w:val="28"/>
                <w:rtl/>
                <w:lang w:bidi="fa-IR"/>
              </w:rPr>
              <w:t>ی</w:t>
            </w:r>
            <w:r w:rsidRPr="00053ACC">
              <w:rPr>
                <w:rFonts w:cs="Adobe Arabic"/>
                <w:b/>
                <w:bCs/>
                <w:color w:val="FF0000"/>
                <w:szCs w:val="28"/>
                <w:rtl/>
                <w:lang w:bidi="fa-IR"/>
              </w:rPr>
              <w:t xml:space="preserve"> چهل‌روزه با انگل</w:t>
            </w:r>
            <w:r w:rsidRPr="00053ACC">
              <w:rPr>
                <w:rFonts w:cs="Adobe Arabic" w:hint="cs"/>
                <w:b/>
                <w:bCs/>
                <w:color w:val="FF0000"/>
                <w:szCs w:val="28"/>
                <w:rtl/>
                <w:lang w:bidi="fa-IR"/>
              </w:rPr>
              <w:t>ی</w:t>
            </w:r>
            <w:r w:rsidRPr="00053ACC">
              <w:rPr>
                <w:rFonts w:cs="Adobe Arabic" w:hint="eastAsia"/>
                <w:b/>
                <w:bCs/>
                <w:color w:val="FF0000"/>
                <w:szCs w:val="28"/>
                <w:rtl/>
                <w:lang w:bidi="fa-IR"/>
              </w:rPr>
              <w:t>س</w:t>
            </w:r>
            <w:r w:rsidRPr="00053ACC">
              <w:rPr>
                <w:rFonts w:cs="Adobe Arabic"/>
                <w:b/>
                <w:bCs/>
                <w:color w:val="FF0000"/>
                <w:szCs w:val="28"/>
                <w:rtl/>
                <w:lang w:bidi="fa-IR"/>
              </w:rPr>
              <w:t xml:space="preserve"> و قوام‌ها م</w:t>
            </w:r>
            <w:r w:rsidRPr="00053ACC">
              <w:rPr>
                <w:rFonts w:cs="Adobe Arabic" w:hint="cs"/>
                <w:b/>
                <w:bCs/>
                <w:color w:val="FF0000"/>
                <w:szCs w:val="28"/>
                <w:rtl/>
                <w:lang w:bidi="fa-IR"/>
              </w:rPr>
              <w:t>ی‌</w:t>
            </w:r>
            <w:r w:rsidRPr="00053ACC">
              <w:rPr>
                <w:rFonts w:cs="Adobe Arabic" w:hint="eastAsia"/>
                <w:b/>
                <w:bCs/>
                <w:color w:val="FF0000"/>
                <w:szCs w:val="28"/>
                <w:rtl/>
                <w:lang w:bidi="fa-IR"/>
              </w:rPr>
              <w:t>شود</w:t>
            </w:r>
            <w:r w:rsidRPr="00053ACC">
              <w:rPr>
                <w:rFonts w:cs="Adobe Arabic"/>
                <w:b/>
                <w:bCs/>
                <w:color w:val="FF0000"/>
                <w:szCs w:val="28"/>
                <w:rtl/>
                <w:lang w:bidi="fa-IR"/>
              </w:rPr>
              <w:t xml:space="preserve"> و ش</w:t>
            </w:r>
            <w:r w:rsidRPr="00053ACC">
              <w:rPr>
                <w:rFonts w:cs="Adobe Arabic" w:hint="cs"/>
                <w:b/>
                <w:bCs/>
                <w:color w:val="FF0000"/>
                <w:szCs w:val="28"/>
                <w:rtl/>
                <w:lang w:bidi="fa-IR"/>
              </w:rPr>
              <w:t>ی</w:t>
            </w:r>
            <w:r w:rsidRPr="00053ACC">
              <w:rPr>
                <w:rFonts w:cs="Adobe Arabic" w:hint="eastAsia"/>
                <w:b/>
                <w:bCs/>
                <w:color w:val="FF0000"/>
                <w:szCs w:val="28"/>
                <w:rtl/>
                <w:lang w:bidi="fa-IR"/>
              </w:rPr>
              <w:t>راز</w:t>
            </w:r>
            <w:r w:rsidRPr="00053ACC">
              <w:rPr>
                <w:rFonts w:cs="Adobe Arabic"/>
                <w:b/>
                <w:bCs/>
                <w:color w:val="FF0000"/>
                <w:szCs w:val="28"/>
                <w:rtl/>
                <w:lang w:bidi="fa-IR"/>
              </w:rPr>
              <w:t xml:space="preserve"> را تصرف م</w:t>
            </w:r>
            <w:r w:rsidRPr="00053ACC">
              <w:rPr>
                <w:rFonts w:cs="Adobe Arabic" w:hint="cs"/>
                <w:b/>
                <w:bCs/>
                <w:color w:val="FF0000"/>
                <w:szCs w:val="28"/>
                <w:rtl/>
                <w:lang w:bidi="fa-IR"/>
              </w:rPr>
              <w:t>ی‌</w:t>
            </w:r>
            <w:r w:rsidRPr="00053ACC">
              <w:rPr>
                <w:rFonts w:cs="Adobe Arabic" w:hint="eastAsia"/>
                <w:b/>
                <w:bCs/>
                <w:color w:val="FF0000"/>
                <w:szCs w:val="28"/>
                <w:rtl/>
                <w:lang w:bidi="fa-IR"/>
              </w:rPr>
              <w:t>کند؛</w:t>
            </w:r>
            <w:r w:rsidRPr="00053ACC">
              <w:rPr>
                <w:rFonts w:cs="Adobe Arabic"/>
                <w:b/>
                <w:bCs/>
                <w:color w:val="FF0000"/>
                <w:szCs w:val="28"/>
                <w:rtl/>
                <w:lang w:bidi="fa-IR"/>
              </w:rPr>
              <w:t xml:space="preserve"> ا</w:t>
            </w:r>
            <w:r w:rsidRPr="00053ACC">
              <w:rPr>
                <w:rFonts w:cs="Adobe Arabic" w:hint="cs"/>
                <w:b/>
                <w:bCs/>
                <w:color w:val="FF0000"/>
                <w:szCs w:val="28"/>
                <w:rtl/>
                <w:lang w:bidi="fa-IR"/>
              </w:rPr>
              <w:t>ی</w:t>
            </w:r>
            <w:r w:rsidRPr="00053ACC">
              <w:rPr>
                <w:rFonts w:cs="Adobe Arabic" w:hint="eastAsia"/>
                <w:b/>
                <w:bCs/>
                <w:color w:val="FF0000"/>
                <w:szCs w:val="28"/>
                <w:rtl/>
                <w:lang w:bidi="fa-IR"/>
              </w:rPr>
              <w:t>ن‌بار</w:t>
            </w:r>
            <w:r w:rsidRPr="00053ACC">
              <w:rPr>
                <w:rFonts w:cs="Adobe Arabic"/>
                <w:b/>
                <w:bCs/>
                <w:color w:val="FF0000"/>
                <w:szCs w:val="28"/>
                <w:rtl/>
                <w:lang w:bidi="fa-IR"/>
              </w:rPr>
              <w:t xml:space="preserve"> مشروع</w:t>
            </w:r>
            <w:r w:rsidRPr="00053ACC">
              <w:rPr>
                <w:rFonts w:cs="Adobe Arabic" w:hint="cs"/>
                <w:b/>
                <w:bCs/>
                <w:color w:val="FF0000"/>
                <w:szCs w:val="28"/>
                <w:rtl/>
                <w:lang w:bidi="fa-IR"/>
              </w:rPr>
              <w:t>ی</w:t>
            </w:r>
            <w:r w:rsidRPr="00053ACC">
              <w:rPr>
                <w:rFonts w:cs="Adobe Arabic" w:hint="eastAsia"/>
                <w:b/>
                <w:bCs/>
                <w:color w:val="FF0000"/>
                <w:szCs w:val="28"/>
                <w:rtl/>
                <w:lang w:bidi="fa-IR"/>
              </w:rPr>
              <w:t>ت</w:t>
            </w:r>
            <w:r w:rsidRPr="00053ACC">
              <w:rPr>
                <w:rFonts w:cs="Adobe Arabic"/>
                <w:b/>
                <w:bCs/>
                <w:color w:val="FF0000"/>
                <w:szCs w:val="28"/>
                <w:rtl/>
                <w:lang w:bidi="fa-IR"/>
              </w:rPr>
              <w:t xml:space="preserve"> لار</w:t>
            </w:r>
            <w:r w:rsidRPr="00053ACC">
              <w:rPr>
                <w:rFonts w:cs="Adobe Arabic" w:hint="cs"/>
                <w:b/>
                <w:bCs/>
                <w:color w:val="FF0000"/>
                <w:szCs w:val="28"/>
                <w:rtl/>
                <w:lang w:bidi="fa-IR"/>
              </w:rPr>
              <w:t>ی</w:t>
            </w:r>
            <w:r w:rsidRPr="00053ACC">
              <w:rPr>
                <w:rFonts w:cs="Adobe Arabic"/>
                <w:b/>
                <w:bCs/>
                <w:color w:val="FF0000"/>
                <w:szCs w:val="28"/>
                <w:rtl/>
                <w:lang w:bidi="fa-IR"/>
              </w:rPr>
              <w:t xml:space="preserve"> هم پشت سر اوست. اما درست در اوج قدرت، لار</w:t>
            </w:r>
            <w:r w:rsidRPr="00053ACC">
              <w:rPr>
                <w:rFonts w:cs="Adobe Arabic" w:hint="cs"/>
                <w:b/>
                <w:bCs/>
                <w:color w:val="FF0000"/>
                <w:szCs w:val="28"/>
                <w:rtl/>
                <w:lang w:bidi="fa-IR"/>
              </w:rPr>
              <w:t>ی</w:t>
            </w:r>
            <w:r w:rsidRPr="00053ACC">
              <w:rPr>
                <w:rFonts w:cs="Adobe Arabic"/>
                <w:b/>
                <w:bCs/>
                <w:color w:val="FF0000"/>
                <w:szCs w:val="28"/>
                <w:rtl/>
                <w:lang w:bidi="fa-IR"/>
              </w:rPr>
              <w:t xml:space="preserve"> ک</w:t>
            </w:r>
            <w:r w:rsidRPr="00053ACC">
              <w:rPr>
                <w:rFonts w:cs="Adobe Arabic" w:hint="eastAsia"/>
                <w:b/>
                <w:bCs/>
                <w:color w:val="FF0000"/>
                <w:szCs w:val="28"/>
                <w:rtl/>
                <w:lang w:bidi="fa-IR"/>
              </w:rPr>
              <w:t>نار</w:t>
            </w:r>
            <w:r w:rsidRPr="00053ACC">
              <w:rPr>
                <w:rFonts w:cs="Adobe Arabic"/>
                <w:b/>
                <w:bCs/>
                <w:color w:val="FF0000"/>
                <w:szCs w:val="28"/>
                <w:rtl/>
                <w:lang w:bidi="fa-IR"/>
              </w:rPr>
              <w:t xml:space="preserve"> م</w:t>
            </w:r>
            <w:r w:rsidRPr="00053ACC">
              <w:rPr>
                <w:rFonts w:cs="Adobe Arabic" w:hint="cs"/>
                <w:b/>
                <w:bCs/>
                <w:color w:val="FF0000"/>
                <w:szCs w:val="28"/>
                <w:rtl/>
                <w:lang w:bidi="fa-IR"/>
              </w:rPr>
              <w:t>ی‌</w:t>
            </w:r>
            <w:r w:rsidRPr="00053ACC">
              <w:rPr>
                <w:rFonts w:cs="Adobe Arabic" w:hint="eastAsia"/>
                <w:b/>
                <w:bCs/>
                <w:color w:val="FF0000"/>
                <w:szCs w:val="28"/>
                <w:rtl/>
                <w:lang w:bidi="fa-IR"/>
              </w:rPr>
              <w:t>کشد</w:t>
            </w:r>
            <w:r w:rsidRPr="00053ACC">
              <w:rPr>
                <w:rFonts w:cs="Adobe Arabic"/>
                <w:b/>
                <w:bCs/>
                <w:color w:val="FF0000"/>
                <w:szCs w:val="28"/>
                <w:rtl/>
                <w:lang w:bidi="fa-IR"/>
              </w:rPr>
              <w:t xml:space="preserve"> و صولت بار د</w:t>
            </w:r>
            <w:r w:rsidRPr="00053ACC">
              <w:rPr>
                <w:rFonts w:cs="Adobe Arabic" w:hint="cs"/>
                <w:b/>
                <w:bCs/>
                <w:color w:val="FF0000"/>
                <w:szCs w:val="28"/>
                <w:rtl/>
                <w:lang w:bidi="fa-IR"/>
              </w:rPr>
              <w:t>ی</w:t>
            </w:r>
            <w:r w:rsidRPr="00053ACC">
              <w:rPr>
                <w:rFonts w:cs="Adobe Arabic" w:hint="eastAsia"/>
                <w:b/>
                <w:bCs/>
                <w:color w:val="FF0000"/>
                <w:szCs w:val="28"/>
                <w:rtl/>
                <w:lang w:bidi="fa-IR"/>
              </w:rPr>
              <w:t>گر</w:t>
            </w:r>
            <w:r w:rsidRPr="00053ACC">
              <w:rPr>
                <w:rFonts w:cs="Adobe Arabic"/>
                <w:b/>
                <w:bCs/>
                <w:color w:val="FF0000"/>
                <w:szCs w:val="28"/>
                <w:rtl/>
                <w:lang w:bidi="fa-IR"/>
              </w:rPr>
              <w:t xml:space="preserve"> تنها م</w:t>
            </w:r>
            <w:r w:rsidRPr="00053ACC">
              <w:rPr>
                <w:rFonts w:cs="Adobe Arabic" w:hint="cs"/>
                <w:b/>
                <w:bCs/>
                <w:color w:val="FF0000"/>
                <w:szCs w:val="28"/>
                <w:rtl/>
                <w:lang w:bidi="fa-IR"/>
              </w:rPr>
              <w:t>ی‌</w:t>
            </w:r>
            <w:r w:rsidRPr="00053ACC">
              <w:rPr>
                <w:rFonts w:cs="Adobe Arabic" w:hint="eastAsia"/>
                <w:b/>
                <w:bCs/>
                <w:color w:val="FF0000"/>
                <w:szCs w:val="28"/>
                <w:rtl/>
                <w:lang w:bidi="fa-IR"/>
              </w:rPr>
              <w:t>ماند</w:t>
            </w:r>
            <w:r w:rsidRPr="00053ACC">
              <w:rPr>
                <w:rFonts w:cs="Adobe Arabic"/>
                <w:b/>
                <w:bCs/>
                <w:color w:val="FF0000"/>
                <w:szCs w:val="28"/>
                <w:lang w:bidi="fa-IR"/>
              </w:rPr>
              <w:t>.</w:t>
            </w:r>
          </w:p>
          <w:p w14:paraId="368E43C4" w14:textId="77777777" w:rsidR="00053ACC" w:rsidRPr="00053ACC" w:rsidRDefault="00053ACC" w:rsidP="00053ACC">
            <w:pPr>
              <w:bidi/>
              <w:ind w:left="360"/>
              <w:jc w:val="left"/>
              <w:rPr>
                <w:rFonts w:cs="Adobe Arabic"/>
                <w:b/>
                <w:bCs/>
                <w:color w:val="FF0000"/>
                <w:szCs w:val="28"/>
                <w:rtl/>
                <w:lang w:bidi="fa-IR"/>
              </w:rPr>
            </w:pPr>
          </w:p>
          <w:p w14:paraId="68863039" w14:textId="15614610" w:rsidR="00053ACC" w:rsidRPr="00053ACC" w:rsidRDefault="00053ACC" w:rsidP="00053ACC">
            <w:pPr>
              <w:bidi/>
              <w:jc w:val="left"/>
              <w:rPr>
                <w:rFonts w:cs="Adobe Arabic"/>
                <w:b/>
                <w:bCs/>
                <w:color w:val="FF0000"/>
                <w:szCs w:val="28"/>
                <w:rtl/>
                <w:lang w:bidi="fa-IR"/>
              </w:rPr>
            </w:pPr>
            <w:r w:rsidRPr="00053ACC">
              <w:rPr>
                <w:rFonts w:cs="Adobe Arabic" w:hint="eastAsia"/>
                <w:b/>
                <w:bCs/>
                <w:color w:val="FF0000"/>
                <w:szCs w:val="28"/>
                <w:rtl/>
                <w:lang w:bidi="fa-IR"/>
              </w:rPr>
              <w:t>فرمانفرما</w:t>
            </w:r>
            <w:r w:rsidRPr="00053ACC">
              <w:rPr>
                <w:rFonts w:cs="Adobe Arabic"/>
                <w:b/>
                <w:bCs/>
                <w:color w:val="FF0000"/>
                <w:szCs w:val="28"/>
                <w:rtl/>
                <w:lang w:bidi="fa-IR"/>
              </w:rPr>
              <w:t xml:space="preserve"> و </w:t>
            </w:r>
            <w:r w:rsidRPr="00053ACC">
              <w:rPr>
                <w:rFonts w:cs="Adobe Arabic" w:hint="cs"/>
                <w:b/>
                <w:bCs/>
                <w:color w:val="FF0000"/>
                <w:szCs w:val="28"/>
                <w:rtl/>
                <w:lang w:bidi="fa-IR"/>
              </w:rPr>
              <w:t>برادران</w:t>
            </w:r>
            <w:r w:rsidRPr="00053ACC">
              <w:rPr>
                <w:rFonts w:cs="Adobe Arabic"/>
                <w:b/>
                <w:bCs/>
                <w:color w:val="FF0000"/>
                <w:szCs w:val="28"/>
                <w:rtl/>
                <w:lang w:bidi="fa-IR"/>
              </w:rPr>
              <w:t xml:space="preserve"> </w:t>
            </w:r>
            <w:r w:rsidRPr="00053ACC">
              <w:rPr>
                <w:rFonts w:cs="Adobe Arabic" w:hint="cs"/>
                <w:b/>
                <w:bCs/>
                <w:color w:val="FF0000"/>
                <w:szCs w:val="28"/>
                <w:rtl/>
                <w:lang w:bidi="fa-IR"/>
              </w:rPr>
              <w:t>او در درون ایل،</w:t>
            </w:r>
            <w:r w:rsidRPr="00053ACC">
              <w:rPr>
                <w:rFonts w:cs="Adobe Arabic"/>
                <w:b/>
                <w:bCs/>
                <w:color w:val="FF0000"/>
                <w:szCs w:val="28"/>
                <w:rtl/>
                <w:lang w:bidi="fa-IR"/>
              </w:rPr>
              <w:t xml:space="preserve"> با پول و اسلحه</w:t>
            </w:r>
            <w:r w:rsidRPr="00053ACC">
              <w:rPr>
                <w:rFonts w:cs="Adobe Arabic" w:hint="cs"/>
                <w:b/>
                <w:bCs/>
                <w:color w:val="FF0000"/>
                <w:szCs w:val="28"/>
                <w:rtl/>
                <w:lang w:bidi="fa-IR"/>
              </w:rPr>
              <w:t>،</w:t>
            </w:r>
            <w:r w:rsidRPr="00053ACC">
              <w:rPr>
                <w:rFonts w:cs="Adobe Arabic"/>
                <w:b/>
                <w:bCs/>
                <w:color w:val="FF0000"/>
                <w:szCs w:val="28"/>
                <w:rtl/>
                <w:lang w:bidi="fa-IR"/>
              </w:rPr>
              <w:t xml:space="preserve"> ا</w:t>
            </w:r>
            <w:r w:rsidRPr="00053ACC">
              <w:rPr>
                <w:rFonts w:cs="Adobe Arabic" w:hint="cs"/>
                <w:b/>
                <w:bCs/>
                <w:color w:val="FF0000"/>
                <w:szCs w:val="28"/>
                <w:rtl/>
                <w:lang w:bidi="fa-IR"/>
              </w:rPr>
              <w:t>ی</w:t>
            </w:r>
            <w:r w:rsidRPr="00053ACC">
              <w:rPr>
                <w:rFonts w:cs="Adobe Arabic" w:hint="eastAsia"/>
                <w:b/>
                <w:bCs/>
                <w:color w:val="FF0000"/>
                <w:szCs w:val="28"/>
                <w:rtl/>
                <w:lang w:bidi="fa-IR"/>
              </w:rPr>
              <w:t>ل</w:t>
            </w:r>
            <w:r w:rsidRPr="00053ACC">
              <w:rPr>
                <w:rFonts w:cs="Adobe Arabic"/>
                <w:b/>
                <w:bCs/>
                <w:color w:val="FF0000"/>
                <w:szCs w:val="28"/>
                <w:rtl/>
                <w:lang w:bidi="fa-IR"/>
              </w:rPr>
              <w:t xml:space="preserve"> را به آشوب </w:t>
            </w:r>
            <w:r w:rsidRPr="00053ACC">
              <w:rPr>
                <w:rFonts w:cs="Adobe Arabic" w:hint="cs"/>
                <w:b/>
                <w:bCs/>
                <w:color w:val="FF0000"/>
                <w:szCs w:val="28"/>
                <w:rtl/>
                <w:lang w:bidi="fa-IR"/>
              </w:rPr>
              <w:t>می‌کشند</w:t>
            </w:r>
            <w:r w:rsidRPr="00053ACC">
              <w:rPr>
                <w:rFonts w:cs="Adobe Arabic"/>
                <w:b/>
                <w:bCs/>
                <w:color w:val="FF0000"/>
                <w:szCs w:val="28"/>
                <w:rtl/>
                <w:lang w:bidi="fa-IR"/>
              </w:rPr>
              <w:t>. صولت در آستانه‌</w:t>
            </w:r>
            <w:r w:rsidRPr="00053ACC">
              <w:rPr>
                <w:rFonts w:cs="Adobe Arabic" w:hint="cs"/>
                <w:b/>
                <w:bCs/>
                <w:color w:val="FF0000"/>
                <w:szCs w:val="28"/>
                <w:rtl/>
                <w:lang w:bidi="fa-IR"/>
              </w:rPr>
              <w:t>ی</w:t>
            </w:r>
            <w:r w:rsidRPr="00053ACC">
              <w:rPr>
                <w:rFonts w:cs="Adobe Arabic"/>
                <w:b/>
                <w:bCs/>
                <w:color w:val="FF0000"/>
                <w:szCs w:val="28"/>
                <w:rtl/>
                <w:lang w:bidi="fa-IR"/>
              </w:rPr>
              <w:t xml:space="preserve"> افشا</w:t>
            </w:r>
            <w:r w:rsidRPr="00053ACC">
              <w:rPr>
                <w:rFonts w:cs="Adobe Arabic" w:hint="cs"/>
                <w:b/>
                <w:bCs/>
                <w:color w:val="FF0000"/>
                <w:szCs w:val="28"/>
                <w:rtl/>
                <w:lang w:bidi="fa-IR"/>
              </w:rPr>
              <w:t>ی</w:t>
            </w:r>
            <w:r w:rsidRPr="00053ACC">
              <w:rPr>
                <w:rFonts w:cs="Adobe Arabic"/>
                <w:b/>
                <w:bCs/>
                <w:color w:val="FF0000"/>
                <w:szCs w:val="28"/>
                <w:rtl/>
                <w:lang w:bidi="fa-IR"/>
              </w:rPr>
              <w:t xml:space="preserve"> راز قتل پدر به دست برادر</w:t>
            </w:r>
            <w:r w:rsidRPr="00053ACC">
              <w:rPr>
                <w:rFonts w:cs="Adobe Arabic" w:hint="cs"/>
                <w:b/>
                <w:bCs/>
                <w:color w:val="FF0000"/>
                <w:szCs w:val="28"/>
                <w:rtl/>
                <w:lang w:bidi="fa-IR"/>
              </w:rPr>
              <w:t>ش</w:t>
            </w:r>
            <w:r w:rsidRPr="00053ACC">
              <w:rPr>
                <w:rFonts w:cs="Adobe Arabic"/>
                <w:b/>
                <w:bCs/>
                <w:color w:val="FF0000"/>
                <w:szCs w:val="28"/>
                <w:rtl/>
                <w:lang w:bidi="fa-IR"/>
              </w:rPr>
              <w:t xml:space="preserve"> ــ که م</w:t>
            </w:r>
            <w:r w:rsidRPr="00053ACC">
              <w:rPr>
                <w:rFonts w:cs="Adobe Arabic" w:hint="cs"/>
                <w:b/>
                <w:bCs/>
                <w:color w:val="FF0000"/>
                <w:szCs w:val="28"/>
                <w:rtl/>
                <w:lang w:bidi="fa-IR"/>
              </w:rPr>
              <w:t>ی‌</w:t>
            </w:r>
            <w:r w:rsidRPr="00053ACC">
              <w:rPr>
                <w:rFonts w:cs="Adobe Arabic" w:hint="eastAsia"/>
                <w:b/>
                <w:bCs/>
                <w:color w:val="FF0000"/>
                <w:szCs w:val="28"/>
                <w:rtl/>
                <w:lang w:bidi="fa-IR"/>
              </w:rPr>
              <w:t>تواند</w:t>
            </w:r>
            <w:r w:rsidRPr="00053ACC">
              <w:rPr>
                <w:rFonts w:cs="Adobe Arabic"/>
                <w:b/>
                <w:bCs/>
                <w:color w:val="FF0000"/>
                <w:szCs w:val="28"/>
                <w:rtl/>
                <w:lang w:bidi="fa-IR"/>
              </w:rPr>
              <w:t xml:space="preserve"> ورق را برگرداند ــ به </w:t>
            </w:r>
            <w:r w:rsidRPr="00053ACC">
              <w:rPr>
                <w:rFonts w:cs="Adobe Arabic" w:hint="cs"/>
                <w:b/>
                <w:bCs/>
                <w:color w:val="FF0000"/>
                <w:szCs w:val="28"/>
                <w:rtl/>
                <w:lang w:bidi="fa-IR"/>
              </w:rPr>
              <w:t>ی</w:t>
            </w:r>
            <w:r w:rsidRPr="00053ACC">
              <w:rPr>
                <w:rFonts w:cs="Adobe Arabic" w:hint="eastAsia"/>
                <w:b/>
                <w:bCs/>
                <w:color w:val="FF0000"/>
                <w:szCs w:val="28"/>
                <w:rtl/>
                <w:lang w:bidi="fa-IR"/>
              </w:rPr>
              <w:t>اد</w:t>
            </w:r>
            <w:r w:rsidRPr="00053ACC">
              <w:rPr>
                <w:rFonts w:cs="Adobe Arabic"/>
                <w:b/>
                <w:bCs/>
                <w:color w:val="FF0000"/>
                <w:szCs w:val="28"/>
                <w:rtl/>
                <w:lang w:bidi="fa-IR"/>
              </w:rPr>
              <w:t xml:space="preserve"> لار</w:t>
            </w:r>
            <w:r w:rsidRPr="00053ACC">
              <w:rPr>
                <w:rFonts w:cs="Adobe Arabic" w:hint="cs"/>
                <w:b/>
                <w:bCs/>
                <w:color w:val="FF0000"/>
                <w:szCs w:val="28"/>
                <w:rtl/>
                <w:lang w:bidi="fa-IR"/>
              </w:rPr>
              <w:t>ی</w:t>
            </w:r>
            <w:r w:rsidRPr="00053ACC">
              <w:rPr>
                <w:rFonts w:cs="Adobe Arabic"/>
                <w:b/>
                <w:bCs/>
                <w:color w:val="FF0000"/>
                <w:szCs w:val="28"/>
                <w:rtl/>
                <w:lang w:bidi="fa-IR"/>
              </w:rPr>
              <w:t xml:space="preserve"> م</w:t>
            </w:r>
            <w:r w:rsidRPr="00053ACC">
              <w:rPr>
                <w:rFonts w:cs="Adobe Arabic" w:hint="cs"/>
                <w:b/>
                <w:bCs/>
                <w:color w:val="FF0000"/>
                <w:szCs w:val="28"/>
                <w:rtl/>
                <w:lang w:bidi="fa-IR"/>
              </w:rPr>
              <w:t>ی‌</w:t>
            </w:r>
            <w:r w:rsidRPr="00053ACC">
              <w:rPr>
                <w:rFonts w:cs="Adobe Arabic" w:hint="eastAsia"/>
                <w:b/>
                <w:bCs/>
                <w:color w:val="FF0000"/>
                <w:szCs w:val="28"/>
                <w:rtl/>
                <w:lang w:bidi="fa-IR"/>
              </w:rPr>
              <w:t>افتد</w:t>
            </w:r>
            <w:r w:rsidRPr="00053ACC">
              <w:rPr>
                <w:rFonts w:cs="Adobe Arabic"/>
                <w:b/>
                <w:bCs/>
                <w:color w:val="FF0000"/>
                <w:szCs w:val="28"/>
                <w:rtl/>
                <w:lang w:bidi="fa-IR"/>
              </w:rPr>
              <w:t xml:space="preserve"> که حاضر نشد برا</w:t>
            </w:r>
            <w:r w:rsidRPr="00053ACC">
              <w:rPr>
                <w:rFonts w:cs="Adobe Arabic" w:hint="cs"/>
                <w:b/>
                <w:bCs/>
                <w:color w:val="FF0000"/>
                <w:szCs w:val="28"/>
                <w:rtl/>
                <w:lang w:bidi="fa-IR"/>
              </w:rPr>
              <w:t>ی</w:t>
            </w:r>
            <w:r w:rsidRPr="00053ACC">
              <w:rPr>
                <w:rFonts w:cs="Adobe Arabic"/>
                <w:b/>
                <w:bCs/>
                <w:color w:val="FF0000"/>
                <w:szCs w:val="28"/>
                <w:rtl/>
                <w:lang w:bidi="fa-IR"/>
              </w:rPr>
              <w:t xml:space="preserve"> قدرت، خونر</w:t>
            </w:r>
            <w:r w:rsidRPr="00053ACC">
              <w:rPr>
                <w:rFonts w:cs="Adobe Arabic" w:hint="cs"/>
                <w:b/>
                <w:bCs/>
                <w:color w:val="FF0000"/>
                <w:szCs w:val="28"/>
                <w:rtl/>
                <w:lang w:bidi="fa-IR"/>
              </w:rPr>
              <w:t>ی</w:t>
            </w:r>
            <w:r w:rsidRPr="00053ACC">
              <w:rPr>
                <w:rFonts w:cs="Adobe Arabic" w:hint="eastAsia"/>
                <w:b/>
                <w:bCs/>
                <w:color w:val="FF0000"/>
                <w:szCs w:val="28"/>
                <w:rtl/>
                <w:lang w:bidi="fa-IR"/>
              </w:rPr>
              <w:t>ز</w:t>
            </w:r>
            <w:r w:rsidRPr="00053ACC">
              <w:rPr>
                <w:rFonts w:cs="Adobe Arabic" w:hint="cs"/>
                <w:b/>
                <w:bCs/>
                <w:color w:val="FF0000"/>
                <w:szCs w:val="28"/>
                <w:rtl/>
                <w:lang w:bidi="fa-IR"/>
              </w:rPr>
              <w:t>ی</w:t>
            </w:r>
            <w:r w:rsidRPr="00053ACC">
              <w:rPr>
                <w:rFonts w:cs="Adobe Arabic"/>
                <w:b/>
                <w:bCs/>
                <w:color w:val="FF0000"/>
                <w:szCs w:val="28"/>
                <w:rtl/>
                <w:lang w:bidi="fa-IR"/>
              </w:rPr>
              <w:t xml:space="preserve"> ب</w:t>
            </w:r>
            <w:r w:rsidRPr="00053ACC">
              <w:rPr>
                <w:rFonts w:cs="Adobe Arabic" w:hint="cs"/>
                <w:b/>
                <w:bCs/>
                <w:color w:val="FF0000"/>
                <w:szCs w:val="28"/>
                <w:rtl/>
                <w:lang w:bidi="fa-IR"/>
              </w:rPr>
              <w:t>ی</w:t>
            </w:r>
            <w:r w:rsidRPr="00053ACC">
              <w:rPr>
                <w:rFonts w:cs="Adobe Arabic" w:hint="eastAsia"/>
                <w:b/>
                <w:bCs/>
                <w:color w:val="FF0000"/>
                <w:szCs w:val="28"/>
                <w:rtl/>
                <w:lang w:bidi="fa-IR"/>
              </w:rPr>
              <w:t>شتر</w:t>
            </w:r>
            <w:r w:rsidRPr="00053ACC">
              <w:rPr>
                <w:rFonts w:cs="Adobe Arabic" w:hint="cs"/>
                <w:b/>
                <w:bCs/>
                <w:color w:val="FF0000"/>
                <w:szCs w:val="28"/>
                <w:rtl/>
                <w:lang w:bidi="fa-IR"/>
              </w:rPr>
              <w:t>ی</w:t>
            </w:r>
            <w:r w:rsidRPr="00053ACC">
              <w:rPr>
                <w:rFonts w:cs="Adobe Arabic"/>
                <w:b/>
                <w:bCs/>
                <w:color w:val="FF0000"/>
                <w:szCs w:val="28"/>
                <w:rtl/>
                <w:lang w:bidi="fa-IR"/>
              </w:rPr>
              <w:t xml:space="preserve"> به پا شود. با خد</w:t>
            </w:r>
            <w:r w:rsidRPr="00053ACC">
              <w:rPr>
                <w:rFonts w:cs="Adobe Arabic" w:hint="cs"/>
                <w:b/>
                <w:bCs/>
                <w:color w:val="FF0000"/>
                <w:szCs w:val="28"/>
                <w:rtl/>
                <w:lang w:bidi="fa-IR"/>
              </w:rPr>
              <w:t>ی</w:t>
            </w:r>
            <w:r w:rsidRPr="00053ACC">
              <w:rPr>
                <w:rFonts w:cs="Adobe Arabic" w:hint="eastAsia"/>
                <w:b/>
                <w:bCs/>
                <w:color w:val="FF0000"/>
                <w:szCs w:val="28"/>
                <w:rtl/>
                <w:lang w:bidi="fa-IR"/>
              </w:rPr>
              <w:t>جه‌ب</w:t>
            </w:r>
            <w:r w:rsidRPr="00053ACC">
              <w:rPr>
                <w:rFonts w:cs="Adobe Arabic" w:hint="cs"/>
                <w:b/>
                <w:bCs/>
                <w:color w:val="FF0000"/>
                <w:szCs w:val="28"/>
                <w:rtl/>
                <w:lang w:bidi="fa-IR"/>
              </w:rPr>
              <w:t>ی‌</w:t>
            </w:r>
            <w:r w:rsidRPr="00053ACC">
              <w:rPr>
                <w:rFonts w:cs="Adobe Arabic" w:hint="eastAsia"/>
                <w:b/>
                <w:bCs/>
                <w:color w:val="FF0000"/>
                <w:szCs w:val="28"/>
                <w:rtl/>
                <w:lang w:bidi="fa-IR"/>
              </w:rPr>
              <w:t>ب</w:t>
            </w:r>
            <w:r w:rsidRPr="00053ACC">
              <w:rPr>
                <w:rFonts w:cs="Adobe Arabic" w:hint="cs"/>
                <w:b/>
                <w:bCs/>
                <w:color w:val="FF0000"/>
                <w:szCs w:val="28"/>
                <w:rtl/>
                <w:lang w:bidi="fa-IR"/>
              </w:rPr>
              <w:t>ی</w:t>
            </w:r>
            <w:r w:rsidRPr="00053ACC">
              <w:rPr>
                <w:rFonts w:cs="Adobe Arabic"/>
                <w:b/>
                <w:bCs/>
                <w:color w:val="FF0000"/>
                <w:szCs w:val="28"/>
                <w:rtl/>
                <w:lang w:bidi="fa-IR"/>
              </w:rPr>
              <w:t xml:space="preserve"> مشورت م</w:t>
            </w:r>
            <w:r w:rsidRPr="00053ACC">
              <w:rPr>
                <w:rFonts w:cs="Adobe Arabic" w:hint="cs"/>
                <w:b/>
                <w:bCs/>
                <w:color w:val="FF0000"/>
                <w:szCs w:val="28"/>
                <w:rtl/>
                <w:lang w:bidi="fa-IR"/>
              </w:rPr>
              <w:t>ی‌</w:t>
            </w:r>
            <w:r w:rsidRPr="00053ACC">
              <w:rPr>
                <w:rFonts w:cs="Adobe Arabic" w:hint="eastAsia"/>
                <w:b/>
                <w:bCs/>
                <w:color w:val="FF0000"/>
                <w:szCs w:val="28"/>
                <w:rtl/>
                <w:lang w:bidi="fa-IR"/>
              </w:rPr>
              <w:t>کند</w:t>
            </w:r>
            <w:r w:rsidRPr="00053ACC">
              <w:rPr>
                <w:rFonts w:cs="Adobe Arabic"/>
                <w:b/>
                <w:bCs/>
                <w:color w:val="FF0000"/>
                <w:szCs w:val="28"/>
                <w:rtl/>
                <w:lang w:bidi="fa-IR"/>
              </w:rPr>
              <w:t xml:space="preserve"> و آگاهان</w:t>
            </w:r>
            <w:r w:rsidRPr="00053ACC">
              <w:rPr>
                <w:rFonts w:cs="Adobe Arabic" w:hint="eastAsia"/>
                <w:b/>
                <w:bCs/>
                <w:color w:val="FF0000"/>
                <w:szCs w:val="28"/>
                <w:rtl/>
                <w:lang w:bidi="fa-IR"/>
              </w:rPr>
              <w:t>ه</w:t>
            </w:r>
            <w:r w:rsidRPr="00053ACC">
              <w:rPr>
                <w:rFonts w:cs="Adobe Arabic"/>
                <w:b/>
                <w:bCs/>
                <w:color w:val="FF0000"/>
                <w:szCs w:val="28"/>
                <w:rtl/>
                <w:lang w:bidi="fa-IR"/>
              </w:rPr>
              <w:t xml:space="preserve"> کنار م</w:t>
            </w:r>
            <w:r w:rsidRPr="00053ACC">
              <w:rPr>
                <w:rFonts w:cs="Adobe Arabic" w:hint="cs"/>
                <w:b/>
                <w:bCs/>
                <w:color w:val="FF0000"/>
                <w:szCs w:val="28"/>
                <w:rtl/>
                <w:lang w:bidi="fa-IR"/>
              </w:rPr>
              <w:t>ی‌</w:t>
            </w:r>
            <w:r w:rsidRPr="00053ACC">
              <w:rPr>
                <w:rFonts w:cs="Adobe Arabic" w:hint="eastAsia"/>
                <w:b/>
                <w:bCs/>
                <w:color w:val="FF0000"/>
                <w:szCs w:val="28"/>
                <w:rtl/>
                <w:lang w:bidi="fa-IR"/>
              </w:rPr>
              <w:t>کشد؛</w:t>
            </w:r>
            <w:r w:rsidRPr="00053ACC">
              <w:rPr>
                <w:rFonts w:cs="Adobe Arabic"/>
                <w:b/>
                <w:bCs/>
                <w:color w:val="FF0000"/>
                <w:szCs w:val="28"/>
                <w:rtl/>
                <w:lang w:bidi="fa-IR"/>
              </w:rPr>
              <w:t xml:space="preserve"> اما نه به‌عنوان مرد</w:t>
            </w:r>
            <w:r w:rsidRPr="00053ACC">
              <w:rPr>
                <w:rFonts w:cs="Adobe Arabic" w:hint="cs"/>
                <w:b/>
                <w:bCs/>
                <w:color w:val="FF0000"/>
                <w:szCs w:val="28"/>
                <w:rtl/>
                <w:lang w:bidi="fa-IR"/>
              </w:rPr>
              <w:t>ی</w:t>
            </w:r>
            <w:r w:rsidRPr="00053ACC">
              <w:rPr>
                <w:rFonts w:cs="Adobe Arabic"/>
                <w:b/>
                <w:bCs/>
                <w:color w:val="FF0000"/>
                <w:szCs w:val="28"/>
                <w:rtl/>
                <w:lang w:bidi="fa-IR"/>
              </w:rPr>
              <w:t xml:space="preserve"> شکست‌خورده، بلکه به‌عنوان کس</w:t>
            </w:r>
            <w:r w:rsidRPr="00053ACC">
              <w:rPr>
                <w:rFonts w:cs="Adobe Arabic" w:hint="cs"/>
                <w:b/>
                <w:bCs/>
                <w:color w:val="FF0000"/>
                <w:szCs w:val="28"/>
                <w:rtl/>
                <w:lang w:bidi="fa-IR"/>
              </w:rPr>
              <w:t>ی</w:t>
            </w:r>
            <w:r w:rsidRPr="00053ACC">
              <w:rPr>
                <w:rFonts w:cs="Adobe Arabic"/>
                <w:b/>
                <w:bCs/>
                <w:color w:val="FF0000"/>
                <w:szCs w:val="28"/>
                <w:rtl/>
                <w:lang w:bidi="fa-IR"/>
              </w:rPr>
              <w:t xml:space="preserve"> که آموخته قدرت ب</w:t>
            </w:r>
            <w:r w:rsidRPr="00053ACC">
              <w:rPr>
                <w:rFonts w:cs="Adobe Arabic" w:hint="cs"/>
                <w:b/>
                <w:bCs/>
                <w:color w:val="FF0000"/>
                <w:szCs w:val="28"/>
                <w:rtl/>
                <w:lang w:bidi="fa-IR"/>
              </w:rPr>
              <w:t>ی‌</w:t>
            </w:r>
            <w:r w:rsidRPr="00053ACC">
              <w:rPr>
                <w:rFonts w:cs="Adobe Arabic" w:hint="eastAsia"/>
                <w:b/>
                <w:bCs/>
                <w:color w:val="FF0000"/>
                <w:szCs w:val="28"/>
                <w:rtl/>
                <w:lang w:bidi="fa-IR"/>
              </w:rPr>
              <w:t>مشروع</w:t>
            </w:r>
            <w:r w:rsidRPr="00053ACC">
              <w:rPr>
                <w:rFonts w:cs="Adobe Arabic" w:hint="cs"/>
                <w:b/>
                <w:bCs/>
                <w:color w:val="FF0000"/>
                <w:szCs w:val="28"/>
                <w:rtl/>
                <w:lang w:bidi="fa-IR"/>
              </w:rPr>
              <w:t>ی</w:t>
            </w:r>
            <w:r w:rsidRPr="00053ACC">
              <w:rPr>
                <w:rFonts w:cs="Adobe Arabic" w:hint="eastAsia"/>
                <w:b/>
                <w:bCs/>
                <w:color w:val="FF0000"/>
                <w:szCs w:val="28"/>
                <w:rtl/>
                <w:lang w:bidi="fa-IR"/>
              </w:rPr>
              <w:t>ت،</w:t>
            </w:r>
            <w:r w:rsidRPr="00053ACC">
              <w:rPr>
                <w:rFonts w:cs="Adobe Arabic"/>
                <w:b/>
                <w:bCs/>
                <w:color w:val="FF0000"/>
                <w:szCs w:val="28"/>
                <w:rtl/>
                <w:lang w:bidi="fa-IR"/>
              </w:rPr>
              <w:t xml:space="preserve"> فرجام</w:t>
            </w:r>
            <w:r w:rsidRPr="00053ACC">
              <w:rPr>
                <w:rFonts w:cs="Adobe Arabic" w:hint="cs"/>
                <w:b/>
                <w:bCs/>
                <w:color w:val="FF0000"/>
                <w:szCs w:val="28"/>
                <w:rtl/>
                <w:lang w:bidi="fa-IR"/>
              </w:rPr>
              <w:t>ی</w:t>
            </w:r>
            <w:r w:rsidRPr="00053ACC">
              <w:rPr>
                <w:rFonts w:cs="Adobe Arabic"/>
                <w:b/>
                <w:bCs/>
                <w:color w:val="FF0000"/>
                <w:szCs w:val="28"/>
                <w:rtl/>
                <w:lang w:bidi="fa-IR"/>
              </w:rPr>
              <w:t xml:space="preserve"> جز فروپاش</w:t>
            </w:r>
            <w:r w:rsidRPr="00053ACC">
              <w:rPr>
                <w:rFonts w:cs="Adobe Arabic" w:hint="cs"/>
                <w:b/>
                <w:bCs/>
                <w:color w:val="FF0000"/>
                <w:szCs w:val="28"/>
                <w:rtl/>
                <w:lang w:bidi="fa-IR"/>
              </w:rPr>
              <w:t>ی</w:t>
            </w:r>
            <w:r w:rsidRPr="00053ACC">
              <w:rPr>
                <w:rFonts w:cs="Adobe Arabic"/>
                <w:b/>
                <w:bCs/>
                <w:color w:val="FF0000"/>
                <w:szCs w:val="28"/>
                <w:rtl/>
                <w:lang w:bidi="fa-IR"/>
              </w:rPr>
              <w:t xml:space="preserve"> ندارد</w:t>
            </w:r>
            <w:r w:rsidRPr="00053ACC">
              <w:rPr>
                <w:rFonts w:cs="Adobe Arabic" w:hint="cs"/>
                <w:b/>
                <w:bCs/>
                <w:color w:val="FF0000"/>
                <w:szCs w:val="28"/>
                <w:rtl/>
                <w:lang w:bidi="fa-IR"/>
              </w:rPr>
              <w:t>.</w:t>
            </w:r>
          </w:p>
          <w:p w14:paraId="40A97437" w14:textId="77777777" w:rsidR="00A77575" w:rsidRPr="002A50C5" w:rsidRDefault="00A77575" w:rsidP="00A7591F">
            <w:pPr>
              <w:bidi/>
              <w:spacing w:before="240"/>
              <w:jc w:val="left"/>
              <w:rPr>
                <w:rFonts w:cs="Adobe Arabic"/>
                <w:color w:val="FF0000"/>
                <w:szCs w:val="28"/>
                <w:rtl/>
                <w:lang w:bidi="fa-IR"/>
              </w:rPr>
            </w:pPr>
          </w:p>
          <w:p w14:paraId="449BBAE1" w14:textId="789D839B" w:rsidR="00B279F1" w:rsidRPr="004C3973" w:rsidRDefault="001E3F65" w:rsidP="00A7591F">
            <w:pPr>
              <w:bidi/>
              <w:spacing w:before="240"/>
              <w:jc w:val="left"/>
              <w:rPr>
                <w:rFonts w:cs="Adobe Arabic"/>
                <w:b/>
                <w:bCs/>
                <w:color w:val="FF0000"/>
                <w:szCs w:val="28"/>
                <w:rtl/>
                <w:lang w:bidi="fa-IR"/>
              </w:rPr>
            </w:pPr>
            <w:r>
              <w:rPr>
                <w:rFonts w:cs="Adobe Arabic" w:hint="cs"/>
                <w:b/>
                <w:bCs/>
                <w:color w:val="FF0000"/>
                <w:szCs w:val="28"/>
                <w:rtl/>
                <w:lang w:bidi="fa-IR"/>
              </w:rPr>
              <w:t xml:space="preserve"> </w:t>
            </w:r>
            <w:r w:rsidR="004774D4">
              <w:rPr>
                <w:rFonts w:cs="Adobe Arabic" w:hint="cs"/>
                <w:b/>
                <w:bCs/>
                <w:color w:val="FF0000"/>
                <w:szCs w:val="28"/>
                <w:rtl/>
                <w:lang w:bidi="fa-IR"/>
              </w:rPr>
              <w:t xml:space="preserve"> </w:t>
            </w:r>
            <w:r w:rsidR="00535563">
              <w:rPr>
                <w:rFonts w:cs="Adobe Arabic" w:hint="cs"/>
                <w:b/>
                <w:bCs/>
                <w:color w:val="FF0000"/>
                <w:szCs w:val="28"/>
                <w:rtl/>
                <w:lang w:bidi="fa-IR"/>
              </w:rPr>
              <w:t xml:space="preserve"> </w:t>
            </w:r>
            <w:r w:rsidR="00C50DCE">
              <w:rPr>
                <w:rFonts w:cs="Adobe Arabic" w:hint="cs"/>
                <w:b/>
                <w:bCs/>
                <w:color w:val="FF0000"/>
                <w:szCs w:val="28"/>
                <w:rtl/>
                <w:lang w:bidi="fa-IR"/>
              </w:rPr>
              <w:t xml:space="preserve"> </w:t>
            </w:r>
            <w:r w:rsidR="006603F6">
              <w:rPr>
                <w:rFonts w:cs="Adobe Arabic" w:hint="cs"/>
                <w:b/>
                <w:bCs/>
                <w:color w:val="FF0000"/>
                <w:szCs w:val="28"/>
                <w:rtl/>
                <w:lang w:bidi="fa-IR"/>
              </w:rPr>
              <w:t xml:space="preserve">  </w:t>
            </w:r>
          </w:p>
        </w:tc>
      </w:tr>
    </w:tbl>
    <w:p w14:paraId="7DE4A093" w14:textId="1ACB5B78" w:rsidR="0001112E" w:rsidRDefault="0001112E" w:rsidP="00A7591F">
      <w:pPr>
        <w:bidi/>
        <w:spacing w:after="0"/>
        <w:jc w:val="left"/>
        <w:rPr>
          <w:rFonts w:cs="Adobe Arabic"/>
          <w:color w:val="00B050"/>
          <w:szCs w:val="28"/>
          <w:rtl/>
          <w:lang w:bidi="fa-IR"/>
        </w:rPr>
      </w:pPr>
    </w:p>
    <w:p w14:paraId="28C69936" w14:textId="37A6A7B5" w:rsidR="00A7591F" w:rsidRDefault="00A7591F" w:rsidP="00053ACC">
      <w:pPr>
        <w:bidi/>
        <w:spacing w:after="0"/>
        <w:jc w:val="left"/>
        <w:rPr>
          <w:rFonts w:cs="Adobe Arabic"/>
          <w:color w:val="00B0F0"/>
          <w:szCs w:val="28"/>
          <w:rtl/>
          <w:lang w:bidi="fa-IR"/>
        </w:rPr>
      </w:pPr>
    </w:p>
    <w:p w14:paraId="77987267" w14:textId="13A1960D" w:rsidR="00A7591F" w:rsidRPr="00A7591F" w:rsidRDefault="00A7591F" w:rsidP="00A7591F">
      <w:pPr>
        <w:bidi/>
        <w:spacing w:after="0"/>
        <w:ind w:left="360"/>
        <w:jc w:val="left"/>
        <w:rPr>
          <w:rFonts w:cs="Adobe Arabic"/>
          <w:color w:val="00B0F0"/>
          <w:szCs w:val="28"/>
          <w:rtl/>
          <w:lang w:bidi="fa-IR"/>
        </w:rPr>
      </w:pPr>
      <w:r w:rsidRPr="00A7591F">
        <w:rPr>
          <w:rFonts w:cs="Adobe Arabic"/>
          <w:color w:val="00B0F0"/>
          <w:szCs w:val="28"/>
          <w:rtl/>
          <w:lang w:bidi="fa-IR"/>
        </w:rPr>
        <w:t>.</w:t>
      </w:r>
    </w:p>
    <w:p w14:paraId="5897E25E" w14:textId="240BCAFD" w:rsidR="0001112E" w:rsidRPr="002C541A" w:rsidRDefault="002A7C0B" w:rsidP="00A7591F">
      <w:pPr>
        <w:bidi/>
        <w:spacing w:after="0"/>
        <w:jc w:val="left"/>
        <w:rPr>
          <w:rFonts w:cs="Adobe Arabic"/>
          <w:color w:val="00B0F0"/>
          <w:szCs w:val="28"/>
          <w:lang w:bidi="fa-IR"/>
        </w:rPr>
      </w:pPr>
      <w:r w:rsidRPr="002C541A">
        <w:rPr>
          <w:rFonts w:cs="Adobe Arabic" w:hint="cs"/>
          <w:color w:val="00B0F0"/>
          <w:szCs w:val="28"/>
          <w:rtl/>
          <w:lang w:bidi="fa-IR"/>
        </w:rPr>
        <w:t xml:space="preserve"> </w:t>
      </w:r>
    </w:p>
    <w:sectPr w:rsidR="0001112E" w:rsidRPr="002C541A" w:rsidSect="00252C5F">
      <w:headerReference w:type="default" r:id="rId12"/>
      <w:pgSz w:w="11906" w:h="16838" w:code="9"/>
      <w:pgMar w:top="720" w:right="720" w:bottom="720" w:left="720" w:header="68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51A57" w14:textId="77777777" w:rsidR="00886AF5" w:rsidRDefault="00886AF5" w:rsidP="00D81353">
      <w:pPr>
        <w:spacing w:after="0" w:line="240" w:lineRule="auto"/>
      </w:pPr>
      <w:r>
        <w:separator/>
      </w:r>
    </w:p>
  </w:endnote>
  <w:endnote w:type="continuationSeparator" w:id="0">
    <w:p w14:paraId="1D1388CF" w14:textId="77777777" w:rsidR="00886AF5" w:rsidRDefault="00886AF5" w:rsidP="00D81353">
      <w:pPr>
        <w:spacing w:after="0" w:line="240" w:lineRule="auto"/>
      </w:pPr>
      <w:r>
        <w:continuationSeparator/>
      </w:r>
    </w:p>
  </w:endnote>
  <w:endnote w:type="continuationNotice" w:id="1">
    <w:p w14:paraId="300AB387" w14:textId="77777777" w:rsidR="00886AF5" w:rsidRDefault="00886A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8AE85" w14:textId="59D185C2" w:rsidR="00D50168" w:rsidRPr="001F6A89" w:rsidRDefault="00D50168" w:rsidP="00F24D8A">
    <w:pPr>
      <w:tabs>
        <w:tab w:val="center" w:pos="4550"/>
        <w:tab w:val="left" w:pos="5818"/>
      </w:tabs>
      <w:bidi/>
      <w:ind w:right="260"/>
      <w:jc w:val="left"/>
      <w:rPr>
        <w:rFonts w:cs="Adobe Arabic"/>
        <w:color w:val="222A35" w:themeColor="text2" w:themeShade="80"/>
        <w:szCs w:val="28"/>
      </w:rPr>
    </w:pPr>
    <w:r>
      <w:rPr>
        <w:rFonts w:cs="Adobe Arabic" w:hint="cs"/>
        <w:color w:val="8496B0" w:themeColor="text2" w:themeTint="99"/>
        <w:szCs w:val="28"/>
        <w:rtl/>
        <w:lang w:bidi="fa-IR"/>
      </w:rPr>
      <w:t xml:space="preserve">کلیدواژه‌ها: </w:t>
    </w:r>
    <w:sdt>
      <w:sdtPr>
        <w:rPr>
          <w:rFonts w:cs="Adobe Arabic"/>
          <w:color w:val="8496B0" w:themeColor="text2" w:themeTint="99"/>
          <w:szCs w:val="28"/>
          <w:rtl/>
        </w:rPr>
        <w:alias w:val="Keywords"/>
        <w:tag w:val=""/>
        <w:id w:val="-1701391777"/>
        <w:dataBinding w:prefixMappings="xmlns:ns0='http://purl.org/dc/elements/1.1/' xmlns:ns1='http://schemas.openxmlformats.org/package/2006/metadata/core-properties' " w:xpath="/ns1:coreProperties[1]/ns1:keywords[1]" w:storeItemID="{6C3C8BC8-F283-45AE-878A-BAB7291924A1}"/>
        <w:text/>
      </w:sdtPr>
      <w:sdtEndPr/>
      <w:sdtContent>
        <w:r>
          <w:rPr>
            <w:rFonts w:cs="Adobe Arabic"/>
            <w:color w:val="8496B0" w:themeColor="text2" w:themeTint="99"/>
            <w:szCs w:val="28"/>
            <w:rtl/>
          </w:rPr>
          <w:t>[کلیدواژه‌ها]</w:t>
        </w:r>
      </w:sdtContent>
    </w:sdt>
    <w:r>
      <w:rPr>
        <w:rFonts w:cs="Adobe Arabic"/>
        <w:color w:val="8496B0" w:themeColor="text2" w:themeTint="99"/>
        <w:spacing w:val="60"/>
        <w:szCs w:val="28"/>
        <w:rtl/>
      </w:rPr>
      <w:ptab w:relativeTo="margin" w:alignment="right" w:leader="none"/>
    </w:r>
    <w:r w:rsidRPr="005F15A2">
      <w:rPr>
        <w:rFonts w:cs="Adobe Arabic"/>
        <w:color w:val="8496B0" w:themeColor="text2" w:themeTint="99"/>
        <w:spacing w:val="60"/>
        <w:szCs w:val="28"/>
        <w:rtl/>
      </w:rPr>
      <w:t>صفحه</w:t>
    </w:r>
    <w:r w:rsidRPr="005F15A2">
      <w:rPr>
        <w:rFonts w:cs="Adobe Arabic"/>
        <w:color w:val="8496B0" w:themeColor="text2" w:themeTint="99"/>
        <w:szCs w:val="28"/>
      </w:rPr>
      <w:t xml:space="preserve"> </w:t>
    </w:r>
    <w:r w:rsidRPr="005F15A2">
      <w:rPr>
        <w:rFonts w:cs="Adobe Arabic"/>
        <w:color w:val="323E4F" w:themeColor="text2" w:themeShade="BF"/>
        <w:szCs w:val="28"/>
      </w:rPr>
      <w:fldChar w:fldCharType="begin"/>
    </w:r>
    <w:r w:rsidRPr="005F15A2">
      <w:rPr>
        <w:rFonts w:cs="Adobe Arabic"/>
        <w:color w:val="323E4F" w:themeColor="text2" w:themeShade="BF"/>
        <w:szCs w:val="28"/>
      </w:rPr>
      <w:instrText xml:space="preserve"> PAGE   \* MERGEFORMAT </w:instrText>
    </w:r>
    <w:r w:rsidRPr="005F15A2">
      <w:rPr>
        <w:rFonts w:cs="Adobe Arabic"/>
        <w:color w:val="323E4F" w:themeColor="text2" w:themeShade="BF"/>
        <w:szCs w:val="28"/>
      </w:rPr>
      <w:fldChar w:fldCharType="separate"/>
    </w:r>
    <w:r w:rsidR="00053ACC">
      <w:rPr>
        <w:rFonts w:cs="Adobe Arabic"/>
        <w:noProof/>
        <w:color w:val="323E4F" w:themeColor="text2" w:themeShade="BF"/>
        <w:szCs w:val="28"/>
        <w:rtl/>
      </w:rPr>
      <w:t>7</w:t>
    </w:r>
    <w:r w:rsidRPr="005F15A2">
      <w:rPr>
        <w:rFonts w:cs="Adobe Arabic"/>
        <w:color w:val="323E4F" w:themeColor="text2" w:themeShade="BF"/>
        <w:szCs w:val="28"/>
      </w:rPr>
      <w:fldChar w:fldCharType="end"/>
    </w:r>
    <w:r w:rsidRPr="005F15A2">
      <w:rPr>
        <w:rFonts w:cs="Adobe Arabic"/>
        <w:color w:val="323E4F" w:themeColor="text2" w:themeShade="BF"/>
        <w:szCs w:val="28"/>
      </w:rPr>
      <w:t xml:space="preserve"> </w:t>
    </w:r>
    <w:r>
      <w:rPr>
        <w:rFonts w:cs="Adobe Arabic" w:hint="cs"/>
        <w:color w:val="323E4F" w:themeColor="text2" w:themeShade="BF"/>
        <w:szCs w:val="28"/>
        <w:rtl/>
      </w:rPr>
      <w:t xml:space="preserve">| </w:t>
    </w:r>
    <w:r w:rsidRPr="005F15A2">
      <w:rPr>
        <w:rFonts w:cs="Adobe Arabic"/>
        <w:color w:val="323E4F" w:themeColor="text2" w:themeShade="BF"/>
        <w:szCs w:val="28"/>
      </w:rPr>
      <w:fldChar w:fldCharType="begin"/>
    </w:r>
    <w:r w:rsidRPr="005F15A2">
      <w:rPr>
        <w:rFonts w:cs="Adobe Arabic"/>
        <w:color w:val="323E4F" w:themeColor="text2" w:themeShade="BF"/>
        <w:szCs w:val="28"/>
      </w:rPr>
      <w:instrText xml:space="preserve"> NUMPAGES  \* Arabic  \* MERGEFORMAT </w:instrText>
    </w:r>
    <w:r w:rsidRPr="005F15A2">
      <w:rPr>
        <w:rFonts w:cs="Adobe Arabic"/>
        <w:color w:val="323E4F" w:themeColor="text2" w:themeShade="BF"/>
        <w:szCs w:val="28"/>
      </w:rPr>
      <w:fldChar w:fldCharType="separate"/>
    </w:r>
    <w:r w:rsidR="00053ACC">
      <w:rPr>
        <w:rFonts w:cs="Adobe Arabic"/>
        <w:noProof/>
        <w:color w:val="323E4F" w:themeColor="text2" w:themeShade="BF"/>
        <w:szCs w:val="28"/>
      </w:rPr>
      <w:t>8</w:t>
    </w:r>
    <w:r w:rsidRPr="005F15A2">
      <w:rPr>
        <w:rFonts w:cs="Adobe Arabic"/>
        <w:color w:val="323E4F" w:themeColor="text2" w:themeShade="BF"/>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71D86" w14:textId="77777777" w:rsidR="00886AF5" w:rsidRDefault="00886AF5" w:rsidP="00D81353">
      <w:pPr>
        <w:spacing w:after="0" w:line="240" w:lineRule="auto"/>
      </w:pPr>
      <w:r>
        <w:separator/>
      </w:r>
    </w:p>
  </w:footnote>
  <w:footnote w:type="continuationSeparator" w:id="0">
    <w:p w14:paraId="22A14CB9" w14:textId="77777777" w:rsidR="00886AF5" w:rsidRDefault="00886AF5" w:rsidP="00D81353">
      <w:pPr>
        <w:spacing w:after="0" w:line="240" w:lineRule="auto"/>
      </w:pPr>
      <w:r>
        <w:continuationSeparator/>
      </w:r>
    </w:p>
  </w:footnote>
  <w:footnote w:type="continuationNotice" w:id="1">
    <w:p w14:paraId="77AC790C" w14:textId="77777777" w:rsidR="00886AF5" w:rsidRDefault="00886A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A9932" w14:textId="16251BED" w:rsidR="00D50168" w:rsidRPr="0058531C" w:rsidRDefault="00D50168" w:rsidP="00424537">
    <w:pPr>
      <w:pStyle w:val="Header"/>
      <w:tabs>
        <w:tab w:val="clear" w:pos="4680"/>
        <w:tab w:val="clear" w:pos="9360"/>
      </w:tabs>
      <w:bidi/>
      <w:spacing w:after="240"/>
      <w:jc w:val="left"/>
      <w:rPr>
        <w:rFonts w:cs="Adobe Arabic"/>
        <w:sz w:val="36"/>
        <w:szCs w:val="36"/>
        <w:lang w:bidi="fa-IR"/>
      </w:rPr>
    </w:pPr>
    <w:r w:rsidRPr="0058531C">
      <w:rPr>
        <w:rFonts w:cs="Adobe Arabic" w:hint="cs"/>
        <w:sz w:val="36"/>
        <w:szCs w:val="36"/>
        <w:rtl/>
        <w:lang w:bidi="fa-IR"/>
      </w:rPr>
      <w:t xml:space="preserve">جدول 1: </w:t>
    </w:r>
    <w:r>
      <w:rPr>
        <w:rFonts w:cs="Adobe Arabic" w:hint="cs"/>
        <w:sz w:val="36"/>
        <w:szCs w:val="36"/>
        <w:rtl/>
        <w:lang w:bidi="fa-IR"/>
      </w:rPr>
      <w:t>مشخصه‌های شخصیت</w:t>
    </w:r>
    <w:r w:rsidRPr="0058531C">
      <w:rPr>
        <w:rFonts w:cs="Adobe Arabic"/>
        <w:sz w:val="36"/>
        <w:szCs w:val="36"/>
        <w:rtl/>
        <w:lang w:bidi="fa-IR"/>
      </w:rPr>
      <w:ptab w:relativeTo="margin" w:alignment="center" w:leader="none"/>
    </w:r>
    <w:sdt>
      <w:sdtPr>
        <w:rPr>
          <w:rFonts w:cs="Adobe Arabic"/>
          <w:b/>
          <w:bCs/>
          <w:sz w:val="44"/>
          <w:szCs w:val="44"/>
          <w:rtl/>
          <w:lang w:bidi="fa-IR"/>
        </w:rPr>
        <w:alias w:val="Subject"/>
        <w:tag w:val=""/>
        <w:id w:val="1312286900"/>
        <w:placeholder>
          <w:docPart w:val="2A54E15EF858448F899151E64FBCB553"/>
        </w:placeholder>
        <w:dataBinding w:prefixMappings="xmlns:ns0='http://purl.org/dc/elements/1.1/' xmlns:ns1='http://schemas.openxmlformats.org/package/2006/metadata/core-properties' " w:xpath="/ns1:coreProperties[1]/ns0:subject[1]" w:storeItemID="{6C3C8BC8-F283-45AE-878A-BAB7291924A1}"/>
        <w:text/>
      </w:sdtPr>
      <w:sdtEndPr/>
      <w:sdtContent>
        <w:r>
          <w:rPr>
            <w:rFonts w:cs="Adobe Arabic" w:hint="cs"/>
            <w:b/>
            <w:bCs/>
            <w:sz w:val="44"/>
            <w:szCs w:val="44"/>
            <w:rtl/>
            <w:lang w:bidi="fa-IR"/>
          </w:rPr>
          <w:t>«بی نام و نشان</w:t>
        </w:r>
        <w:r w:rsidRPr="0073345C">
          <w:rPr>
            <w:rFonts w:cs="Adobe Arabic"/>
            <w:b/>
            <w:bCs/>
            <w:sz w:val="44"/>
            <w:szCs w:val="44"/>
            <w:rtl/>
            <w:lang w:bidi="fa-IR"/>
          </w:rPr>
          <w:t>»</w:t>
        </w:r>
      </w:sdtContent>
    </w:sdt>
    <w:r w:rsidRPr="0058531C">
      <w:rPr>
        <w:rFonts w:cs="Adobe Arabic"/>
        <w:sz w:val="36"/>
        <w:szCs w:val="36"/>
        <w:rtl/>
        <w:lang w:bidi="fa-IR"/>
      </w:rPr>
      <w:ptab w:relativeTo="margin" w:alignment="right" w:leader="none"/>
    </w:r>
    <w:sdt>
      <w:sdtPr>
        <w:rPr>
          <w:rFonts w:cs="Adobe Arabic"/>
          <w:sz w:val="36"/>
          <w:szCs w:val="36"/>
          <w:rtl/>
          <w:lang w:bidi="fa-IR"/>
        </w:rPr>
        <w:alias w:val="Title"/>
        <w:tag w:val=""/>
        <w:id w:val="61692964"/>
        <w:placeholder>
          <w:docPart w:val="431397CA208D49D2BA7303B9A1E672D2"/>
        </w:placeholder>
        <w:dataBinding w:prefixMappings="xmlns:ns0='http://purl.org/dc/elements/1.1/' xmlns:ns1='http://schemas.openxmlformats.org/package/2006/metadata/core-properties' " w:xpath="/ns1:coreProperties[1]/ns0:title[1]" w:storeItemID="{6C3C8BC8-F283-45AE-878A-BAB7291924A1}"/>
        <w:text/>
      </w:sdtPr>
      <w:sdtEndPr/>
      <w:sdtContent>
        <w:r w:rsidR="001C137B">
          <w:rPr>
            <w:rFonts w:cs="Adobe Arabic"/>
            <w:sz w:val="36"/>
            <w:szCs w:val="36"/>
            <w:rtl/>
            <w:lang w:bidi="fa-IR"/>
          </w:rPr>
          <w:t>صولت‌الدوله</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AF621" w14:textId="12CD90F6" w:rsidR="00D50168" w:rsidRPr="00085626" w:rsidRDefault="00D50168" w:rsidP="003D06E1">
    <w:pPr>
      <w:pStyle w:val="Header"/>
      <w:tabs>
        <w:tab w:val="clear" w:pos="4680"/>
        <w:tab w:val="clear" w:pos="9360"/>
      </w:tabs>
      <w:bidi/>
      <w:spacing w:after="240"/>
      <w:jc w:val="left"/>
      <w:rPr>
        <w:rFonts w:cs="Adobe Arabic"/>
        <w:b/>
        <w:bCs/>
        <w:sz w:val="38"/>
        <w:szCs w:val="38"/>
        <w:lang w:bidi="fa-IR"/>
      </w:rPr>
    </w:pPr>
    <w:r>
      <w:rPr>
        <w:rFonts w:cs="Adobe Arabic" w:hint="cs"/>
        <w:sz w:val="44"/>
        <w:szCs w:val="36"/>
        <w:rtl/>
        <w:lang w:bidi="fa-IR"/>
      </w:rPr>
      <w:t xml:space="preserve">جدول </w:t>
    </w:r>
    <w:r w:rsidRPr="00BF6DED">
      <w:rPr>
        <w:rFonts w:cs="Adobe Arabic" w:hint="cs"/>
        <w:sz w:val="44"/>
        <w:szCs w:val="36"/>
        <w:rtl/>
        <w:lang w:bidi="fa-IR"/>
      </w:rPr>
      <w:t>2</w:t>
    </w:r>
    <w:r>
      <w:rPr>
        <w:rFonts w:cs="Adobe Arabic" w:hint="cs"/>
        <w:sz w:val="44"/>
        <w:szCs w:val="36"/>
        <w:rtl/>
        <w:lang w:bidi="fa-IR"/>
      </w:rPr>
      <w:t>:</w:t>
    </w:r>
    <w:r w:rsidRPr="00BF6DED">
      <w:rPr>
        <w:rFonts w:cs="Adobe Arabic" w:hint="cs"/>
        <w:sz w:val="44"/>
        <w:szCs w:val="36"/>
        <w:rtl/>
        <w:lang w:bidi="fa-IR"/>
      </w:rPr>
      <w:t xml:space="preserve"> زنده کردن </w:t>
    </w:r>
    <w:r w:rsidRPr="00BF6DED">
      <w:rPr>
        <w:rFonts w:cs="Adobe Arabic"/>
        <w:sz w:val="44"/>
        <w:szCs w:val="36"/>
        <w:rtl/>
        <w:lang w:bidi="fa-IR"/>
      </w:rPr>
      <w:t>شخصیت</w:t>
    </w:r>
    <w:r w:rsidRPr="00BF6DED">
      <w:rPr>
        <w:rFonts w:cs="Adobe Arabic"/>
        <w:sz w:val="44"/>
        <w:szCs w:val="36"/>
        <w:rtl/>
        <w:lang w:bidi="fa-IR"/>
      </w:rPr>
      <w:ptab w:relativeTo="margin" w:alignment="center" w:leader="none"/>
    </w:r>
    <w:sdt>
      <w:sdtPr>
        <w:rPr>
          <w:rFonts w:cs="Adobe Arabic"/>
          <w:b/>
          <w:bCs/>
          <w:sz w:val="44"/>
          <w:szCs w:val="44"/>
          <w:rtl/>
          <w:lang w:bidi="fa-IR"/>
        </w:rPr>
        <w:alias w:val="Subject"/>
        <w:tag w:val=""/>
        <w:id w:val="-1274631792"/>
        <w:placeholder>
          <w:docPart w:val="431397CA208D49D2BA7303B9A1E672D2"/>
        </w:placeholder>
        <w:dataBinding w:prefixMappings="xmlns:ns0='http://purl.org/dc/elements/1.1/' xmlns:ns1='http://schemas.openxmlformats.org/package/2006/metadata/core-properties' " w:xpath="/ns1:coreProperties[1]/ns0:subject[1]" w:storeItemID="{6C3C8BC8-F283-45AE-878A-BAB7291924A1}"/>
        <w:text/>
      </w:sdtPr>
      <w:sdtEndPr/>
      <w:sdtContent>
        <w:r>
          <w:rPr>
            <w:rFonts w:cs="Adobe Arabic"/>
            <w:b/>
            <w:bCs/>
            <w:sz w:val="44"/>
            <w:szCs w:val="44"/>
            <w:rtl/>
            <w:lang w:bidi="fa-IR"/>
          </w:rPr>
          <w:t xml:space="preserve">«بی </w:t>
        </w:r>
        <w:r>
          <w:rPr>
            <w:rFonts w:cs="Adobe Arabic"/>
            <w:b/>
            <w:bCs/>
            <w:sz w:val="44"/>
            <w:szCs w:val="44"/>
            <w:rtl/>
            <w:lang w:bidi="fa-IR"/>
          </w:rPr>
          <w:t>نام و نشان»</w:t>
        </w:r>
      </w:sdtContent>
    </w:sdt>
    <w:r w:rsidRPr="0058531C">
      <w:rPr>
        <w:rFonts w:cs="Adobe Arabic"/>
        <w:sz w:val="52"/>
        <w:szCs w:val="44"/>
        <w:rtl/>
        <w:lang w:bidi="fa-IR"/>
      </w:rPr>
      <w:ptab w:relativeTo="margin" w:alignment="right" w:leader="none"/>
    </w:r>
    <w:sdt>
      <w:sdtPr>
        <w:rPr>
          <w:rFonts w:cs="Adobe Arabic"/>
          <w:sz w:val="44"/>
          <w:szCs w:val="36"/>
          <w:rtl/>
          <w:lang w:bidi="fa-IR"/>
        </w:rPr>
        <w:alias w:val="Title"/>
        <w:tag w:val=""/>
        <w:id w:val="1870803742"/>
        <w:placeholder>
          <w:docPart w:val="BE6B54E397E742DCBA2478EE4440634A"/>
        </w:placeholder>
        <w:dataBinding w:prefixMappings="xmlns:ns0='http://purl.org/dc/elements/1.1/' xmlns:ns1='http://schemas.openxmlformats.org/package/2006/metadata/core-properties' " w:xpath="/ns1:coreProperties[1]/ns0:title[1]" w:storeItemID="{6C3C8BC8-F283-45AE-878A-BAB7291924A1}"/>
        <w:text/>
      </w:sdtPr>
      <w:sdtEndPr/>
      <w:sdtContent>
        <w:r w:rsidR="001C137B">
          <w:rPr>
            <w:rFonts w:cs="Adobe Arabic"/>
            <w:sz w:val="44"/>
            <w:szCs w:val="36"/>
            <w:rtl/>
            <w:lang w:bidi="fa-IR"/>
          </w:rPr>
          <w:t>صولت‌الدوله</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E3BAC" w14:textId="13F0D13E" w:rsidR="00D50168" w:rsidRPr="00085626" w:rsidRDefault="00D50168" w:rsidP="000C5141">
    <w:pPr>
      <w:pStyle w:val="Header"/>
      <w:tabs>
        <w:tab w:val="clear" w:pos="4680"/>
        <w:tab w:val="clear" w:pos="9360"/>
      </w:tabs>
      <w:bidi/>
      <w:spacing w:after="240"/>
      <w:jc w:val="left"/>
      <w:rPr>
        <w:rFonts w:cs="Adobe Arabic"/>
        <w:b/>
        <w:bCs/>
        <w:sz w:val="38"/>
        <w:szCs w:val="38"/>
        <w:lang w:bidi="fa-IR"/>
      </w:rPr>
    </w:pPr>
    <w:r>
      <w:rPr>
        <w:rFonts w:cs="Adobe Arabic" w:hint="cs"/>
        <w:sz w:val="44"/>
        <w:szCs w:val="36"/>
        <w:rtl/>
        <w:lang w:bidi="fa-IR"/>
      </w:rPr>
      <w:t>جدول 3:</w:t>
    </w:r>
    <w:r w:rsidRPr="00BF6DED">
      <w:rPr>
        <w:rFonts w:cs="Adobe Arabic" w:hint="cs"/>
        <w:sz w:val="44"/>
        <w:szCs w:val="36"/>
        <w:rtl/>
        <w:lang w:bidi="fa-IR"/>
      </w:rPr>
      <w:t xml:space="preserve"> </w:t>
    </w:r>
    <w:r>
      <w:rPr>
        <w:rFonts w:cs="Adobe Arabic" w:hint="cs"/>
        <w:sz w:val="44"/>
        <w:szCs w:val="36"/>
        <w:rtl/>
        <w:lang w:bidi="fa-IR"/>
      </w:rPr>
      <w:t xml:space="preserve">قوس </w:t>
    </w:r>
    <w:r w:rsidRPr="00BF6DED">
      <w:rPr>
        <w:rFonts w:cs="Adobe Arabic"/>
        <w:sz w:val="44"/>
        <w:szCs w:val="36"/>
        <w:rtl/>
        <w:lang w:bidi="fa-IR"/>
      </w:rPr>
      <w:t>شخصیت</w:t>
    </w:r>
    <w:r w:rsidRPr="00BF6DED">
      <w:rPr>
        <w:rFonts w:cs="Adobe Arabic"/>
        <w:sz w:val="44"/>
        <w:szCs w:val="36"/>
        <w:rtl/>
        <w:lang w:bidi="fa-IR"/>
      </w:rPr>
      <w:ptab w:relativeTo="margin" w:alignment="center" w:leader="none"/>
    </w:r>
    <w:sdt>
      <w:sdtPr>
        <w:rPr>
          <w:rFonts w:cs="Adobe Arabic"/>
          <w:b/>
          <w:bCs/>
          <w:sz w:val="44"/>
          <w:szCs w:val="44"/>
          <w:rtl/>
          <w:lang w:bidi="fa-IR"/>
        </w:rPr>
        <w:alias w:val="Subject"/>
        <w:tag w:val=""/>
        <w:id w:val="-1709025336"/>
        <w:placeholder>
          <w:docPart w:val="2A54E15EF858448F899151E64FBCB553"/>
        </w:placeholder>
        <w:dataBinding w:prefixMappings="xmlns:ns0='http://purl.org/dc/elements/1.1/' xmlns:ns1='http://schemas.openxmlformats.org/package/2006/metadata/core-properties' " w:xpath="/ns1:coreProperties[1]/ns0:subject[1]" w:storeItemID="{6C3C8BC8-F283-45AE-878A-BAB7291924A1}"/>
        <w:text/>
      </w:sdtPr>
      <w:sdtEndPr/>
      <w:sdtContent>
        <w:r>
          <w:rPr>
            <w:rFonts w:cs="Adobe Arabic"/>
            <w:b/>
            <w:bCs/>
            <w:sz w:val="44"/>
            <w:szCs w:val="44"/>
            <w:rtl/>
            <w:lang w:bidi="fa-IR"/>
          </w:rPr>
          <w:t>«بی نام و نشان»</w:t>
        </w:r>
      </w:sdtContent>
    </w:sdt>
    <w:r w:rsidRPr="0058531C">
      <w:rPr>
        <w:rFonts w:cs="Adobe Arabic"/>
        <w:sz w:val="52"/>
        <w:szCs w:val="44"/>
        <w:rtl/>
        <w:lang w:bidi="fa-IR"/>
      </w:rPr>
      <w:ptab w:relativeTo="margin" w:alignment="right" w:leader="none"/>
    </w:r>
    <w:sdt>
      <w:sdtPr>
        <w:rPr>
          <w:rFonts w:cs="Adobe Arabic"/>
          <w:sz w:val="44"/>
          <w:szCs w:val="36"/>
          <w:rtl/>
          <w:lang w:bidi="fa-IR"/>
        </w:rPr>
        <w:alias w:val="Title"/>
        <w:tag w:val=""/>
        <w:id w:val="153804866"/>
        <w:placeholder>
          <w:docPart w:val="B9365781711A46C29AE86E247368AF12"/>
        </w:placeholder>
        <w:dataBinding w:prefixMappings="xmlns:ns0='http://purl.org/dc/elements/1.1/' xmlns:ns1='http://schemas.openxmlformats.org/package/2006/metadata/core-properties' " w:xpath="/ns1:coreProperties[1]/ns0:title[1]" w:storeItemID="{6C3C8BC8-F283-45AE-878A-BAB7291924A1}"/>
        <w:text/>
      </w:sdtPr>
      <w:sdtEndPr/>
      <w:sdtContent>
        <w:r w:rsidR="001C137B">
          <w:rPr>
            <w:rFonts w:cs="Adobe Arabic" w:hint="cs"/>
            <w:sz w:val="44"/>
            <w:szCs w:val="36"/>
            <w:rtl/>
            <w:lang w:bidi="fa-IR"/>
          </w:rPr>
          <w:t>صولت‌الدوله</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40DD"/>
    <w:multiLevelType w:val="hybridMultilevel"/>
    <w:tmpl w:val="C240A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F9192B"/>
    <w:multiLevelType w:val="hybridMultilevel"/>
    <w:tmpl w:val="63CE4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CD459F"/>
    <w:multiLevelType w:val="hybridMultilevel"/>
    <w:tmpl w:val="7192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6195D"/>
    <w:multiLevelType w:val="hybridMultilevel"/>
    <w:tmpl w:val="78E0CB6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2E0F3458"/>
    <w:multiLevelType w:val="hybridMultilevel"/>
    <w:tmpl w:val="A1EA09FE"/>
    <w:lvl w:ilvl="0" w:tplc="879E568C">
      <w:numFmt w:val="bullet"/>
      <w:lvlText w:val=""/>
      <w:lvlJc w:val="left"/>
      <w:pPr>
        <w:ind w:left="720" w:hanging="360"/>
      </w:pPr>
      <w:rPr>
        <w:rFonts w:ascii="Symbol" w:eastAsiaTheme="minorHAnsi" w:hAnsi="Symbol" w:cs="Adobe Arabic"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A66983"/>
    <w:multiLevelType w:val="hybridMultilevel"/>
    <w:tmpl w:val="1A76777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saveSubset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18F"/>
    <w:rsid w:val="00002F28"/>
    <w:rsid w:val="00003682"/>
    <w:rsid w:val="0001084F"/>
    <w:rsid w:val="00010B42"/>
    <w:rsid w:val="0001112E"/>
    <w:rsid w:val="00012E2D"/>
    <w:rsid w:val="0002216A"/>
    <w:rsid w:val="00022E04"/>
    <w:rsid w:val="00026D14"/>
    <w:rsid w:val="00027F2C"/>
    <w:rsid w:val="00030724"/>
    <w:rsid w:val="00031DD7"/>
    <w:rsid w:val="00034555"/>
    <w:rsid w:val="00036926"/>
    <w:rsid w:val="00037443"/>
    <w:rsid w:val="0004326F"/>
    <w:rsid w:val="00043FF5"/>
    <w:rsid w:val="00045E60"/>
    <w:rsid w:val="0004642F"/>
    <w:rsid w:val="00050BAD"/>
    <w:rsid w:val="00053ACC"/>
    <w:rsid w:val="00056735"/>
    <w:rsid w:val="00061E98"/>
    <w:rsid w:val="000626AB"/>
    <w:rsid w:val="00066223"/>
    <w:rsid w:val="00070ADF"/>
    <w:rsid w:val="00071A63"/>
    <w:rsid w:val="0007581B"/>
    <w:rsid w:val="000764AC"/>
    <w:rsid w:val="0008315C"/>
    <w:rsid w:val="00085626"/>
    <w:rsid w:val="000915DA"/>
    <w:rsid w:val="00093542"/>
    <w:rsid w:val="000A1D00"/>
    <w:rsid w:val="000A7B70"/>
    <w:rsid w:val="000B135F"/>
    <w:rsid w:val="000B1673"/>
    <w:rsid w:val="000B35EE"/>
    <w:rsid w:val="000B383D"/>
    <w:rsid w:val="000B38D8"/>
    <w:rsid w:val="000B39F5"/>
    <w:rsid w:val="000B3BF2"/>
    <w:rsid w:val="000B41FE"/>
    <w:rsid w:val="000B73D6"/>
    <w:rsid w:val="000C065C"/>
    <w:rsid w:val="000C2721"/>
    <w:rsid w:val="000C4ACD"/>
    <w:rsid w:val="000C5141"/>
    <w:rsid w:val="000D0F5D"/>
    <w:rsid w:val="000D6015"/>
    <w:rsid w:val="000D74E1"/>
    <w:rsid w:val="000E1E5D"/>
    <w:rsid w:val="000E5606"/>
    <w:rsid w:val="000E7802"/>
    <w:rsid w:val="00114F41"/>
    <w:rsid w:val="001248F6"/>
    <w:rsid w:val="0013486C"/>
    <w:rsid w:val="00140505"/>
    <w:rsid w:val="00145C1E"/>
    <w:rsid w:val="00146A91"/>
    <w:rsid w:val="00146B3D"/>
    <w:rsid w:val="00153110"/>
    <w:rsid w:val="0015623F"/>
    <w:rsid w:val="00156466"/>
    <w:rsid w:val="0015755F"/>
    <w:rsid w:val="0016473B"/>
    <w:rsid w:val="00164D49"/>
    <w:rsid w:val="00166C6A"/>
    <w:rsid w:val="00173B8F"/>
    <w:rsid w:val="00182F3B"/>
    <w:rsid w:val="00185B27"/>
    <w:rsid w:val="00194170"/>
    <w:rsid w:val="0019677B"/>
    <w:rsid w:val="001A09EE"/>
    <w:rsid w:val="001A1D06"/>
    <w:rsid w:val="001A3F3A"/>
    <w:rsid w:val="001A753B"/>
    <w:rsid w:val="001B4DD2"/>
    <w:rsid w:val="001B662E"/>
    <w:rsid w:val="001C137B"/>
    <w:rsid w:val="001C2B78"/>
    <w:rsid w:val="001C33E8"/>
    <w:rsid w:val="001D1EE3"/>
    <w:rsid w:val="001D71B4"/>
    <w:rsid w:val="001E2550"/>
    <w:rsid w:val="001E280B"/>
    <w:rsid w:val="001E33AE"/>
    <w:rsid w:val="001E3F65"/>
    <w:rsid w:val="001E699B"/>
    <w:rsid w:val="001E769F"/>
    <w:rsid w:val="001F1587"/>
    <w:rsid w:val="001F1968"/>
    <w:rsid w:val="001F23EF"/>
    <w:rsid w:val="001F6A89"/>
    <w:rsid w:val="001F7B51"/>
    <w:rsid w:val="001F7ED7"/>
    <w:rsid w:val="00200A08"/>
    <w:rsid w:val="002104A6"/>
    <w:rsid w:val="00212B7A"/>
    <w:rsid w:val="00214291"/>
    <w:rsid w:val="002179FC"/>
    <w:rsid w:val="002203C4"/>
    <w:rsid w:val="00222557"/>
    <w:rsid w:val="002250BD"/>
    <w:rsid w:val="0023622A"/>
    <w:rsid w:val="00237151"/>
    <w:rsid w:val="00242AA7"/>
    <w:rsid w:val="00244AEA"/>
    <w:rsid w:val="00247DEE"/>
    <w:rsid w:val="00252C5F"/>
    <w:rsid w:val="0025387F"/>
    <w:rsid w:val="00256156"/>
    <w:rsid w:val="00257E42"/>
    <w:rsid w:val="00260DBD"/>
    <w:rsid w:val="00261438"/>
    <w:rsid w:val="00264121"/>
    <w:rsid w:val="002741FD"/>
    <w:rsid w:val="00275DC7"/>
    <w:rsid w:val="00277BBB"/>
    <w:rsid w:val="00284813"/>
    <w:rsid w:val="00285A3F"/>
    <w:rsid w:val="00286533"/>
    <w:rsid w:val="002912D0"/>
    <w:rsid w:val="00291C14"/>
    <w:rsid w:val="0029792F"/>
    <w:rsid w:val="002A13F5"/>
    <w:rsid w:val="002A4EEF"/>
    <w:rsid w:val="002A50C5"/>
    <w:rsid w:val="002A6D3E"/>
    <w:rsid w:val="002A7C0B"/>
    <w:rsid w:val="002A7F22"/>
    <w:rsid w:val="002B3352"/>
    <w:rsid w:val="002B37A2"/>
    <w:rsid w:val="002B434F"/>
    <w:rsid w:val="002B7B48"/>
    <w:rsid w:val="002C541A"/>
    <w:rsid w:val="002C6906"/>
    <w:rsid w:val="002D11C7"/>
    <w:rsid w:val="002D52E2"/>
    <w:rsid w:val="002E2A57"/>
    <w:rsid w:val="002E46F0"/>
    <w:rsid w:val="002F18FC"/>
    <w:rsid w:val="002F22D3"/>
    <w:rsid w:val="002F271A"/>
    <w:rsid w:val="002F51FB"/>
    <w:rsid w:val="003009F5"/>
    <w:rsid w:val="00310E79"/>
    <w:rsid w:val="00312393"/>
    <w:rsid w:val="0031540B"/>
    <w:rsid w:val="003200A4"/>
    <w:rsid w:val="00330618"/>
    <w:rsid w:val="0033272C"/>
    <w:rsid w:val="00335136"/>
    <w:rsid w:val="00336DAF"/>
    <w:rsid w:val="0034233B"/>
    <w:rsid w:val="00343912"/>
    <w:rsid w:val="00347D10"/>
    <w:rsid w:val="003637CB"/>
    <w:rsid w:val="003639B9"/>
    <w:rsid w:val="00366675"/>
    <w:rsid w:val="00377293"/>
    <w:rsid w:val="0038313F"/>
    <w:rsid w:val="0039030F"/>
    <w:rsid w:val="003A166A"/>
    <w:rsid w:val="003A224E"/>
    <w:rsid w:val="003A272F"/>
    <w:rsid w:val="003A45B4"/>
    <w:rsid w:val="003A7787"/>
    <w:rsid w:val="003B1BC4"/>
    <w:rsid w:val="003B4D63"/>
    <w:rsid w:val="003C0812"/>
    <w:rsid w:val="003C30F5"/>
    <w:rsid w:val="003C519D"/>
    <w:rsid w:val="003C6364"/>
    <w:rsid w:val="003D06D4"/>
    <w:rsid w:val="003D06E1"/>
    <w:rsid w:val="003D18B3"/>
    <w:rsid w:val="003D1BAB"/>
    <w:rsid w:val="003D413C"/>
    <w:rsid w:val="003E1EF5"/>
    <w:rsid w:val="003E32A2"/>
    <w:rsid w:val="003F0394"/>
    <w:rsid w:val="00405895"/>
    <w:rsid w:val="004114C3"/>
    <w:rsid w:val="00414C0B"/>
    <w:rsid w:val="00416B17"/>
    <w:rsid w:val="004208D4"/>
    <w:rsid w:val="00420DB5"/>
    <w:rsid w:val="004237A0"/>
    <w:rsid w:val="00424537"/>
    <w:rsid w:val="00424FAF"/>
    <w:rsid w:val="0042583B"/>
    <w:rsid w:val="00425DE3"/>
    <w:rsid w:val="00431FD9"/>
    <w:rsid w:val="0043205C"/>
    <w:rsid w:val="00433D49"/>
    <w:rsid w:val="004341F9"/>
    <w:rsid w:val="0043630C"/>
    <w:rsid w:val="00437F0D"/>
    <w:rsid w:val="0044497A"/>
    <w:rsid w:val="0044541B"/>
    <w:rsid w:val="00445783"/>
    <w:rsid w:val="00454A87"/>
    <w:rsid w:val="00456AB5"/>
    <w:rsid w:val="004624D1"/>
    <w:rsid w:val="004643D2"/>
    <w:rsid w:val="004672EA"/>
    <w:rsid w:val="00473BF2"/>
    <w:rsid w:val="0047590B"/>
    <w:rsid w:val="004774D4"/>
    <w:rsid w:val="004778F6"/>
    <w:rsid w:val="00480727"/>
    <w:rsid w:val="00481A74"/>
    <w:rsid w:val="00482704"/>
    <w:rsid w:val="00494F10"/>
    <w:rsid w:val="00496B10"/>
    <w:rsid w:val="004A024B"/>
    <w:rsid w:val="004A13ED"/>
    <w:rsid w:val="004A2434"/>
    <w:rsid w:val="004A45C3"/>
    <w:rsid w:val="004A50D1"/>
    <w:rsid w:val="004A5386"/>
    <w:rsid w:val="004B1789"/>
    <w:rsid w:val="004B194A"/>
    <w:rsid w:val="004B3D9A"/>
    <w:rsid w:val="004B42C8"/>
    <w:rsid w:val="004B5A14"/>
    <w:rsid w:val="004C29FB"/>
    <w:rsid w:val="004C2C5E"/>
    <w:rsid w:val="004C3973"/>
    <w:rsid w:val="004C3C35"/>
    <w:rsid w:val="004C4538"/>
    <w:rsid w:val="004C4BA0"/>
    <w:rsid w:val="004D238F"/>
    <w:rsid w:val="004D31EC"/>
    <w:rsid w:val="004E4727"/>
    <w:rsid w:val="004E4D32"/>
    <w:rsid w:val="004F0D38"/>
    <w:rsid w:val="004F18CF"/>
    <w:rsid w:val="00500344"/>
    <w:rsid w:val="00501CF8"/>
    <w:rsid w:val="00502455"/>
    <w:rsid w:val="0050306D"/>
    <w:rsid w:val="00503377"/>
    <w:rsid w:val="005107D6"/>
    <w:rsid w:val="005172BF"/>
    <w:rsid w:val="00535563"/>
    <w:rsid w:val="00535CC0"/>
    <w:rsid w:val="00537AF8"/>
    <w:rsid w:val="00540AEF"/>
    <w:rsid w:val="00550DA0"/>
    <w:rsid w:val="00552096"/>
    <w:rsid w:val="005545B2"/>
    <w:rsid w:val="00554E76"/>
    <w:rsid w:val="00555A82"/>
    <w:rsid w:val="0055687B"/>
    <w:rsid w:val="0056758E"/>
    <w:rsid w:val="00573115"/>
    <w:rsid w:val="00573F00"/>
    <w:rsid w:val="005771C4"/>
    <w:rsid w:val="00582BCE"/>
    <w:rsid w:val="00584623"/>
    <w:rsid w:val="00585213"/>
    <w:rsid w:val="0058531C"/>
    <w:rsid w:val="00586E01"/>
    <w:rsid w:val="005928F1"/>
    <w:rsid w:val="00596B70"/>
    <w:rsid w:val="005A0802"/>
    <w:rsid w:val="005B3774"/>
    <w:rsid w:val="005B6B7F"/>
    <w:rsid w:val="005C029E"/>
    <w:rsid w:val="005D01B4"/>
    <w:rsid w:val="005D078A"/>
    <w:rsid w:val="005D35A6"/>
    <w:rsid w:val="005D39E4"/>
    <w:rsid w:val="005D49D9"/>
    <w:rsid w:val="005D573B"/>
    <w:rsid w:val="005E3229"/>
    <w:rsid w:val="005E3308"/>
    <w:rsid w:val="005E4234"/>
    <w:rsid w:val="005E46B7"/>
    <w:rsid w:val="005E47F3"/>
    <w:rsid w:val="005E64EF"/>
    <w:rsid w:val="005F15A2"/>
    <w:rsid w:val="005F2FA3"/>
    <w:rsid w:val="005F440C"/>
    <w:rsid w:val="005F7C9C"/>
    <w:rsid w:val="00601226"/>
    <w:rsid w:val="006042AA"/>
    <w:rsid w:val="00605A85"/>
    <w:rsid w:val="00606CF7"/>
    <w:rsid w:val="0061281F"/>
    <w:rsid w:val="006218F6"/>
    <w:rsid w:val="0062301E"/>
    <w:rsid w:val="00624E66"/>
    <w:rsid w:val="00625DDC"/>
    <w:rsid w:val="00632CE6"/>
    <w:rsid w:val="00641F80"/>
    <w:rsid w:val="00645771"/>
    <w:rsid w:val="00647EA6"/>
    <w:rsid w:val="006508DC"/>
    <w:rsid w:val="006603F6"/>
    <w:rsid w:val="006610A1"/>
    <w:rsid w:val="006633C8"/>
    <w:rsid w:val="006633D1"/>
    <w:rsid w:val="00664F72"/>
    <w:rsid w:val="00667CF6"/>
    <w:rsid w:val="00673F86"/>
    <w:rsid w:val="00676586"/>
    <w:rsid w:val="00680884"/>
    <w:rsid w:val="00694D93"/>
    <w:rsid w:val="00697C4D"/>
    <w:rsid w:val="006A0867"/>
    <w:rsid w:val="006A1C2C"/>
    <w:rsid w:val="006A6A75"/>
    <w:rsid w:val="006B7B38"/>
    <w:rsid w:val="006C008E"/>
    <w:rsid w:val="006C0B08"/>
    <w:rsid w:val="006C0E62"/>
    <w:rsid w:val="006C1880"/>
    <w:rsid w:val="006C2663"/>
    <w:rsid w:val="006C4AE9"/>
    <w:rsid w:val="006C67E4"/>
    <w:rsid w:val="006D3D88"/>
    <w:rsid w:val="006E02D7"/>
    <w:rsid w:val="006E1FD2"/>
    <w:rsid w:val="006F6DBC"/>
    <w:rsid w:val="00704EDE"/>
    <w:rsid w:val="0070649C"/>
    <w:rsid w:val="00710887"/>
    <w:rsid w:val="00712336"/>
    <w:rsid w:val="007141F0"/>
    <w:rsid w:val="00716D9E"/>
    <w:rsid w:val="00721BB1"/>
    <w:rsid w:val="00726DB1"/>
    <w:rsid w:val="00726F45"/>
    <w:rsid w:val="00730DF6"/>
    <w:rsid w:val="0073345C"/>
    <w:rsid w:val="007334D7"/>
    <w:rsid w:val="00733A5F"/>
    <w:rsid w:val="007456AC"/>
    <w:rsid w:val="0074747E"/>
    <w:rsid w:val="007647AF"/>
    <w:rsid w:val="007716A2"/>
    <w:rsid w:val="00771A9B"/>
    <w:rsid w:val="00773F78"/>
    <w:rsid w:val="00777DAA"/>
    <w:rsid w:val="00784F10"/>
    <w:rsid w:val="00790DF1"/>
    <w:rsid w:val="00792A27"/>
    <w:rsid w:val="0079616C"/>
    <w:rsid w:val="007967BE"/>
    <w:rsid w:val="007A1EC2"/>
    <w:rsid w:val="007A31A1"/>
    <w:rsid w:val="007A5FB6"/>
    <w:rsid w:val="007A686A"/>
    <w:rsid w:val="007B2A6E"/>
    <w:rsid w:val="007B2F22"/>
    <w:rsid w:val="007B6033"/>
    <w:rsid w:val="007B6284"/>
    <w:rsid w:val="007B6D5F"/>
    <w:rsid w:val="007B7EB3"/>
    <w:rsid w:val="007C0F52"/>
    <w:rsid w:val="007C2E61"/>
    <w:rsid w:val="007C4A2F"/>
    <w:rsid w:val="007D29AB"/>
    <w:rsid w:val="007E1912"/>
    <w:rsid w:val="007E1A7F"/>
    <w:rsid w:val="007E1EED"/>
    <w:rsid w:val="007E36C1"/>
    <w:rsid w:val="007E7818"/>
    <w:rsid w:val="007F0A1E"/>
    <w:rsid w:val="007F3E2C"/>
    <w:rsid w:val="008024BE"/>
    <w:rsid w:val="00802A4B"/>
    <w:rsid w:val="00802FE6"/>
    <w:rsid w:val="008032AD"/>
    <w:rsid w:val="00813630"/>
    <w:rsid w:val="00813A3A"/>
    <w:rsid w:val="008144BB"/>
    <w:rsid w:val="00820D2F"/>
    <w:rsid w:val="00822011"/>
    <w:rsid w:val="00825A2A"/>
    <w:rsid w:val="00826442"/>
    <w:rsid w:val="008311CB"/>
    <w:rsid w:val="0083129D"/>
    <w:rsid w:val="00835BB4"/>
    <w:rsid w:val="00841BE3"/>
    <w:rsid w:val="008437C1"/>
    <w:rsid w:val="00844B47"/>
    <w:rsid w:val="00845ADE"/>
    <w:rsid w:val="0084659A"/>
    <w:rsid w:val="00850975"/>
    <w:rsid w:val="00851834"/>
    <w:rsid w:val="00854EA0"/>
    <w:rsid w:val="00865913"/>
    <w:rsid w:val="00871EFF"/>
    <w:rsid w:val="00873676"/>
    <w:rsid w:val="008834E1"/>
    <w:rsid w:val="00886AF5"/>
    <w:rsid w:val="0089454F"/>
    <w:rsid w:val="00895870"/>
    <w:rsid w:val="00897282"/>
    <w:rsid w:val="008A1161"/>
    <w:rsid w:val="008A6112"/>
    <w:rsid w:val="008B3E24"/>
    <w:rsid w:val="008C50C9"/>
    <w:rsid w:val="008C6068"/>
    <w:rsid w:val="008D1723"/>
    <w:rsid w:val="008D6E17"/>
    <w:rsid w:val="008E0F73"/>
    <w:rsid w:val="008E13B5"/>
    <w:rsid w:val="008E452D"/>
    <w:rsid w:val="008E7181"/>
    <w:rsid w:val="008F139C"/>
    <w:rsid w:val="008F74E2"/>
    <w:rsid w:val="00900017"/>
    <w:rsid w:val="0090392B"/>
    <w:rsid w:val="00907D75"/>
    <w:rsid w:val="00912B33"/>
    <w:rsid w:val="00915809"/>
    <w:rsid w:val="009170F2"/>
    <w:rsid w:val="009175CA"/>
    <w:rsid w:val="00920F22"/>
    <w:rsid w:val="0092145F"/>
    <w:rsid w:val="00922044"/>
    <w:rsid w:val="00925A9C"/>
    <w:rsid w:val="00926D88"/>
    <w:rsid w:val="00935B5C"/>
    <w:rsid w:val="009371BD"/>
    <w:rsid w:val="009377E8"/>
    <w:rsid w:val="009404AE"/>
    <w:rsid w:val="00940BD7"/>
    <w:rsid w:val="009456FA"/>
    <w:rsid w:val="00955B28"/>
    <w:rsid w:val="0096680B"/>
    <w:rsid w:val="0097178C"/>
    <w:rsid w:val="00972D84"/>
    <w:rsid w:val="00973665"/>
    <w:rsid w:val="0097521D"/>
    <w:rsid w:val="00977489"/>
    <w:rsid w:val="00980374"/>
    <w:rsid w:val="009819DF"/>
    <w:rsid w:val="00981BDC"/>
    <w:rsid w:val="009926C1"/>
    <w:rsid w:val="00993E29"/>
    <w:rsid w:val="009A0D03"/>
    <w:rsid w:val="009A13B1"/>
    <w:rsid w:val="009A367D"/>
    <w:rsid w:val="009A4897"/>
    <w:rsid w:val="009A5AA7"/>
    <w:rsid w:val="009A71DF"/>
    <w:rsid w:val="009B0D9F"/>
    <w:rsid w:val="009B3943"/>
    <w:rsid w:val="009B55A0"/>
    <w:rsid w:val="009B5DF2"/>
    <w:rsid w:val="009C0094"/>
    <w:rsid w:val="009C032C"/>
    <w:rsid w:val="009D094E"/>
    <w:rsid w:val="009D4309"/>
    <w:rsid w:val="009D5370"/>
    <w:rsid w:val="009D77A7"/>
    <w:rsid w:val="009E073F"/>
    <w:rsid w:val="009E29F3"/>
    <w:rsid w:val="009E36D9"/>
    <w:rsid w:val="009E76CD"/>
    <w:rsid w:val="009F0061"/>
    <w:rsid w:val="009F054F"/>
    <w:rsid w:val="009F24F0"/>
    <w:rsid w:val="009F4172"/>
    <w:rsid w:val="00A025CC"/>
    <w:rsid w:val="00A07EF4"/>
    <w:rsid w:val="00A137CE"/>
    <w:rsid w:val="00A13D95"/>
    <w:rsid w:val="00A14042"/>
    <w:rsid w:val="00A23513"/>
    <w:rsid w:val="00A24954"/>
    <w:rsid w:val="00A32E19"/>
    <w:rsid w:val="00A362EE"/>
    <w:rsid w:val="00A3765E"/>
    <w:rsid w:val="00A42B6A"/>
    <w:rsid w:val="00A444E9"/>
    <w:rsid w:val="00A5182E"/>
    <w:rsid w:val="00A5391B"/>
    <w:rsid w:val="00A53A6E"/>
    <w:rsid w:val="00A53FA3"/>
    <w:rsid w:val="00A56A5E"/>
    <w:rsid w:val="00A57577"/>
    <w:rsid w:val="00A61E6E"/>
    <w:rsid w:val="00A623AC"/>
    <w:rsid w:val="00A64D80"/>
    <w:rsid w:val="00A73E24"/>
    <w:rsid w:val="00A75851"/>
    <w:rsid w:val="00A7591F"/>
    <w:rsid w:val="00A762EC"/>
    <w:rsid w:val="00A76F3D"/>
    <w:rsid w:val="00A77575"/>
    <w:rsid w:val="00A8060D"/>
    <w:rsid w:val="00A80DDE"/>
    <w:rsid w:val="00A8185F"/>
    <w:rsid w:val="00A83581"/>
    <w:rsid w:val="00A83DAE"/>
    <w:rsid w:val="00A93445"/>
    <w:rsid w:val="00A961F4"/>
    <w:rsid w:val="00A96BA2"/>
    <w:rsid w:val="00AA524A"/>
    <w:rsid w:val="00AA55CB"/>
    <w:rsid w:val="00AA7C1B"/>
    <w:rsid w:val="00AC1DF8"/>
    <w:rsid w:val="00AC7ECE"/>
    <w:rsid w:val="00AD675B"/>
    <w:rsid w:val="00AD7329"/>
    <w:rsid w:val="00AF4A55"/>
    <w:rsid w:val="00B02640"/>
    <w:rsid w:val="00B03460"/>
    <w:rsid w:val="00B04E6B"/>
    <w:rsid w:val="00B10720"/>
    <w:rsid w:val="00B17CC1"/>
    <w:rsid w:val="00B23D9B"/>
    <w:rsid w:val="00B243E1"/>
    <w:rsid w:val="00B26FC9"/>
    <w:rsid w:val="00B279F1"/>
    <w:rsid w:val="00B33A21"/>
    <w:rsid w:val="00B34FCE"/>
    <w:rsid w:val="00B37AB8"/>
    <w:rsid w:val="00B43E6B"/>
    <w:rsid w:val="00B44E3F"/>
    <w:rsid w:val="00B46688"/>
    <w:rsid w:val="00B52DE6"/>
    <w:rsid w:val="00B62EC9"/>
    <w:rsid w:val="00B70DB0"/>
    <w:rsid w:val="00B720AB"/>
    <w:rsid w:val="00B757C9"/>
    <w:rsid w:val="00B8065E"/>
    <w:rsid w:val="00B83A4C"/>
    <w:rsid w:val="00B849D3"/>
    <w:rsid w:val="00B8721B"/>
    <w:rsid w:val="00B87246"/>
    <w:rsid w:val="00B9044D"/>
    <w:rsid w:val="00B9418F"/>
    <w:rsid w:val="00B9446D"/>
    <w:rsid w:val="00BA779C"/>
    <w:rsid w:val="00BB0408"/>
    <w:rsid w:val="00BB549F"/>
    <w:rsid w:val="00BB73D9"/>
    <w:rsid w:val="00BB7D01"/>
    <w:rsid w:val="00BC26B9"/>
    <w:rsid w:val="00BC3CEB"/>
    <w:rsid w:val="00BD05C0"/>
    <w:rsid w:val="00BD47E2"/>
    <w:rsid w:val="00BD5D56"/>
    <w:rsid w:val="00BD7BCD"/>
    <w:rsid w:val="00BE17CE"/>
    <w:rsid w:val="00BF58CB"/>
    <w:rsid w:val="00BF6434"/>
    <w:rsid w:val="00BF64EF"/>
    <w:rsid w:val="00BF6DED"/>
    <w:rsid w:val="00BF7F99"/>
    <w:rsid w:val="00C01F24"/>
    <w:rsid w:val="00C062A5"/>
    <w:rsid w:val="00C07F29"/>
    <w:rsid w:val="00C10921"/>
    <w:rsid w:val="00C1321A"/>
    <w:rsid w:val="00C13E6D"/>
    <w:rsid w:val="00C16B9A"/>
    <w:rsid w:val="00C17685"/>
    <w:rsid w:val="00C32C61"/>
    <w:rsid w:val="00C32F55"/>
    <w:rsid w:val="00C3301C"/>
    <w:rsid w:val="00C34780"/>
    <w:rsid w:val="00C356E3"/>
    <w:rsid w:val="00C41B94"/>
    <w:rsid w:val="00C501FA"/>
    <w:rsid w:val="00C50DCE"/>
    <w:rsid w:val="00C513F7"/>
    <w:rsid w:val="00C52F21"/>
    <w:rsid w:val="00C54CAA"/>
    <w:rsid w:val="00C61532"/>
    <w:rsid w:val="00C61D08"/>
    <w:rsid w:val="00C62A77"/>
    <w:rsid w:val="00C67DAF"/>
    <w:rsid w:val="00C7004D"/>
    <w:rsid w:val="00C730F1"/>
    <w:rsid w:val="00C87F6F"/>
    <w:rsid w:val="00CA1FF4"/>
    <w:rsid w:val="00CA62EE"/>
    <w:rsid w:val="00CA78AC"/>
    <w:rsid w:val="00CB5519"/>
    <w:rsid w:val="00CC084F"/>
    <w:rsid w:val="00CC4C8B"/>
    <w:rsid w:val="00CC5A43"/>
    <w:rsid w:val="00CD2144"/>
    <w:rsid w:val="00CD3271"/>
    <w:rsid w:val="00CD36B1"/>
    <w:rsid w:val="00CD3B7A"/>
    <w:rsid w:val="00CD7339"/>
    <w:rsid w:val="00CE3D56"/>
    <w:rsid w:val="00CF155E"/>
    <w:rsid w:val="00CF30FB"/>
    <w:rsid w:val="00CF3BBB"/>
    <w:rsid w:val="00CF7186"/>
    <w:rsid w:val="00D00872"/>
    <w:rsid w:val="00D01F1E"/>
    <w:rsid w:val="00D03B8C"/>
    <w:rsid w:val="00D04A87"/>
    <w:rsid w:val="00D064C2"/>
    <w:rsid w:val="00D0655A"/>
    <w:rsid w:val="00D16504"/>
    <w:rsid w:val="00D206B7"/>
    <w:rsid w:val="00D22EFD"/>
    <w:rsid w:val="00D23405"/>
    <w:rsid w:val="00D322BB"/>
    <w:rsid w:val="00D32ACF"/>
    <w:rsid w:val="00D34BF2"/>
    <w:rsid w:val="00D36A5F"/>
    <w:rsid w:val="00D50168"/>
    <w:rsid w:val="00D5065C"/>
    <w:rsid w:val="00D50E70"/>
    <w:rsid w:val="00D61958"/>
    <w:rsid w:val="00D61AEE"/>
    <w:rsid w:val="00D64215"/>
    <w:rsid w:val="00D676CE"/>
    <w:rsid w:val="00D76120"/>
    <w:rsid w:val="00D80082"/>
    <w:rsid w:val="00D81353"/>
    <w:rsid w:val="00D822F7"/>
    <w:rsid w:val="00D8581F"/>
    <w:rsid w:val="00D94816"/>
    <w:rsid w:val="00D962E2"/>
    <w:rsid w:val="00DA5FE5"/>
    <w:rsid w:val="00DB092B"/>
    <w:rsid w:val="00DB2BB8"/>
    <w:rsid w:val="00DC1DB1"/>
    <w:rsid w:val="00DC36CA"/>
    <w:rsid w:val="00DD0821"/>
    <w:rsid w:val="00DD17C9"/>
    <w:rsid w:val="00DD2197"/>
    <w:rsid w:val="00DD291F"/>
    <w:rsid w:val="00DD2F6E"/>
    <w:rsid w:val="00DD797E"/>
    <w:rsid w:val="00DE04B3"/>
    <w:rsid w:val="00DE072A"/>
    <w:rsid w:val="00DE29CE"/>
    <w:rsid w:val="00DE4741"/>
    <w:rsid w:val="00DE722B"/>
    <w:rsid w:val="00DF0537"/>
    <w:rsid w:val="00DF6CAC"/>
    <w:rsid w:val="00E04CAE"/>
    <w:rsid w:val="00E12B21"/>
    <w:rsid w:val="00E134FA"/>
    <w:rsid w:val="00E175F0"/>
    <w:rsid w:val="00E243BB"/>
    <w:rsid w:val="00E333B9"/>
    <w:rsid w:val="00E458CF"/>
    <w:rsid w:val="00E46370"/>
    <w:rsid w:val="00E52041"/>
    <w:rsid w:val="00E57CFC"/>
    <w:rsid w:val="00E62637"/>
    <w:rsid w:val="00E62B38"/>
    <w:rsid w:val="00E678E9"/>
    <w:rsid w:val="00E70686"/>
    <w:rsid w:val="00E70FA8"/>
    <w:rsid w:val="00E720C9"/>
    <w:rsid w:val="00E75A5D"/>
    <w:rsid w:val="00E81F76"/>
    <w:rsid w:val="00E84930"/>
    <w:rsid w:val="00E9168A"/>
    <w:rsid w:val="00E930FF"/>
    <w:rsid w:val="00E9448C"/>
    <w:rsid w:val="00E9734A"/>
    <w:rsid w:val="00EA09D4"/>
    <w:rsid w:val="00EA1B9D"/>
    <w:rsid w:val="00EA322C"/>
    <w:rsid w:val="00EA7BC3"/>
    <w:rsid w:val="00EC21CA"/>
    <w:rsid w:val="00EC2FE6"/>
    <w:rsid w:val="00EC361C"/>
    <w:rsid w:val="00EC3AB8"/>
    <w:rsid w:val="00EC7DE0"/>
    <w:rsid w:val="00ED2ED0"/>
    <w:rsid w:val="00ED3B29"/>
    <w:rsid w:val="00ED4C53"/>
    <w:rsid w:val="00EF291A"/>
    <w:rsid w:val="00F16437"/>
    <w:rsid w:val="00F21CDD"/>
    <w:rsid w:val="00F22A42"/>
    <w:rsid w:val="00F24D8A"/>
    <w:rsid w:val="00F27555"/>
    <w:rsid w:val="00F34489"/>
    <w:rsid w:val="00F3684D"/>
    <w:rsid w:val="00F40F25"/>
    <w:rsid w:val="00F44BF0"/>
    <w:rsid w:val="00F469BD"/>
    <w:rsid w:val="00F566F4"/>
    <w:rsid w:val="00F61192"/>
    <w:rsid w:val="00F611C3"/>
    <w:rsid w:val="00F725F0"/>
    <w:rsid w:val="00F74125"/>
    <w:rsid w:val="00F7504A"/>
    <w:rsid w:val="00F756D8"/>
    <w:rsid w:val="00F76EF4"/>
    <w:rsid w:val="00F80337"/>
    <w:rsid w:val="00F80A93"/>
    <w:rsid w:val="00F80CBB"/>
    <w:rsid w:val="00F81847"/>
    <w:rsid w:val="00F920FF"/>
    <w:rsid w:val="00F94577"/>
    <w:rsid w:val="00F95046"/>
    <w:rsid w:val="00FA3391"/>
    <w:rsid w:val="00FB344D"/>
    <w:rsid w:val="00FB376A"/>
    <w:rsid w:val="00FB6AA6"/>
    <w:rsid w:val="00FC4136"/>
    <w:rsid w:val="00FC52ED"/>
    <w:rsid w:val="00FD1767"/>
    <w:rsid w:val="00FD1871"/>
    <w:rsid w:val="00FD5AC5"/>
    <w:rsid w:val="00FE2BD7"/>
    <w:rsid w:val="00FF62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C29E7"/>
  <w15:chartTrackingRefBased/>
  <w15:docId w15:val="{F6C1852D-4299-4D5C-AAD0-D471C0B9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4BB"/>
    <w:pPr>
      <w:jc w:val="right"/>
    </w:pPr>
    <w:rPr>
      <w:rFonts w:ascii="Adobe Arabic" w:hAnsi="Adobe Arabic"/>
      <w:kern w:val="0"/>
      <w:sz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3439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3">
    <w:name w:val="Grid Table 3 Accent 3"/>
    <w:basedOn w:val="TableNormal"/>
    <w:uiPriority w:val="48"/>
    <w:rsid w:val="003439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6Colorful-Accent3">
    <w:name w:val="Grid Table 6 Colorful Accent 3"/>
    <w:basedOn w:val="TableNormal"/>
    <w:uiPriority w:val="51"/>
    <w:rsid w:val="003439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7E36C1"/>
    <w:pPr>
      <w:ind w:left="720"/>
      <w:contextualSpacing/>
    </w:pPr>
  </w:style>
  <w:style w:type="paragraph" w:styleId="Header">
    <w:name w:val="header"/>
    <w:basedOn w:val="Normal"/>
    <w:link w:val="HeaderChar"/>
    <w:uiPriority w:val="99"/>
    <w:unhideWhenUsed/>
    <w:rsid w:val="00D81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353"/>
    <w:rPr>
      <w:rFonts w:ascii="Adobe Arabic" w:hAnsi="Adobe Arabic"/>
      <w:kern w:val="0"/>
      <w:sz w:val="28"/>
      <w14:ligatures w14:val="none"/>
    </w:rPr>
  </w:style>
  <w:style w:type="paragraph" w:styleId="Footer">
    <w:name w:val="footer"/>
    <w:basedOn w:val="Normal"/>
    <w:link w:val="FooterChar"/>
    <w:uiPriority w:val="99"/>
    <w:unhideWhenUsed/>
    <w:rsid w:val="00D81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353"/>
    <w:rPr>
      <w:rFonts w:ascii="Adobe Arabic" w:hAnsi="Adobe Arabic"/>
      <w:kern w:val="0"/>
      <w:sz w:val="28"/>
      <w14:ligatures w14:val="none"/>
    </w:rPr>
  </w:style>
  <w:style w:type="table" w:styleId="PlainTable4">
    <w:name w:val="Plain Table 4"/>
    <w:basedOn w:val="TableNormal"/>
    <w:uiPriority w:val="44"/>
    <w:rsid w:val="009377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7F3E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
    <w:name w:val="Grid Table 5 Dark"/>
    <w:basedOn w:val="TableNormal"/>
    <w:uiPriority w:val="50"/>
    <w:rsid w:val="007F3E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5">
    <w:name w:val="Plain Table 5"/>
    <w:basedOn w:val="TableNormal"/>
    <w:uiPriority w:val="45"/>
    <w:rsid w:val="007F3E2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C87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9D5370"/>
    <w:rPr>
      <w:color w:val="666666"/>
    </w:rPr>
  </w:style>
  <w:style w:type="paragraph" w:styleId="NoSpacing">
    <w:name w:val="No Spacing"/>
    <w:link w:val="NoSpacingChar"/>
    <w:uiPriority w:val="1"/>
    <w:qFormat/>
    <w:rsid w:val="007141F0"/>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7141F0"/>
    <w:rPr>
      <w:rFonts w:eastAsiaTheme="minorEastAsia"/>
      <w:kern w:val="0"/>
      <w14:ligatures w14:val="none"/>
    </w:rPr>
  </w:style>
  <w:style w:type="paragraph" w:styleId="BalloonText">
    <w:name w:val="Balloon Text"/>
    <w:basedOn w:val="Normal"/>
    <w:link w:val="BalloonTextChar"/>
    <w:uiPriority w:val="99"/>
    <w:semiHidden/>
    <w:unhideWhenUsed/>
    <w:rsid w:val="00DF6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C"/>
    <w:rPr>
      <w:rFonts w:ascii="Segoe UI" w:hAnsi="Segoe UI" w:cs="Segoe UI"/>
      <w:kern w:val="0"/>
      <w:sz w:val="18"/>
      <w:szCs w:val="18"/>
      <w14:ligatures w14:val="none"/>
    </w:rPr>
  </w:style>
  <w:style w:type="paragraph" w:styleId="Revision">
    <w:name w:val="Revision"/>
    <w:hidden/>
    <w:uiPriority w:val="99"/>
    <w:semiHidden/>
    <w:rsid w:val="0043630C"/>
    <w:pPr>
      <w:spacing w:after="0" w:line="240" w:lineRule="auto"/>
    </w:pPr>
    <w:rPr>
      <w:rFonts w:ascii="Adobe Arabic" w:hAnsi="Adobe Arabic"/>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jtaba\AppData\Local\Temp\Rar$DIa12324.5429\&#1580;&#1583;&#1608;&#1604;%20&#1588;&#1582;&#1589;&#1740;&#1578;-&#1602;&#1575;&#1604;&#157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1397CA208D49D2BA7303B9A1E672D2"/>
        <w:category>
          <w:name w:val="General"/>
          <w:gallery w:val="placeholder"/>
        </w:category>
        <w:types>
          <w:type w:val="bbPlcHdr"/>
        </w:types>
        <w:behaviors>
          <w:behavior w:val="content"/>
        </w:behaviors>
        <w:guid w:val="{3EB80B36-B77E-4A28-9435-05C1A8FFADA5}"/>
      </w:docPartPr>
      <w:docPartBody>
        <w:p w:rsidR="00755799" w:rsidRDefault="00D814AD">
          <w:pPr>
            <w:pStyle w:val="431397CA208D49D2BA7303B9A1E672D2"/>
          </w:pPr>
          <w:r w:rsidRPr="003B2AAA">
            <w:rPr>
              <w:rStyle w:val="PlaceholderText"/>
            </w:rPr>
            <w:t>[Subject]</w:t>
          </w:r>
        </w:p>
      </w:docPartBody>
    </w:docPart>
    <w:docPart>
      <w:docPartPr>
        <w:name w:val="BE6B54E397E742DCBA2478EE4440634A"/>
        <w:category>
          <w:name w:val="General"/>
          <w:gallery w:val="placeholder"/>
        </w:category>
        <w:types>
          <w:type w:val="bbPlcHdr"/>
        </w:types>
        <w:behaviors>
          <w:behavior w:val="content"/>
        </w:behaviors>
        <w:guid w:val="{3C77125C-85F2-41CD-A264-9057A2899611}"/>
      </w:docPartPr>
      <w:docPartBody>
        <w:p w:rsidR="00755799" w:rsidRDefault="00D814AD">
          <w:pPr>
            <w:pStyle w:val="BE6B54E397E742DCBA2478EE4440634A"/>
          </w:pPr>
          <w:r w:rsidRPr="003B2AAA">
            <w:rPr>
              <w:rStyle w:val="PlaceholderText"/>
            </w:rPr>
            <w:t>[Title]</w:t>
          </w:r>
        </w:p>
      </w:docPartBody>
    </w:docPart>
    <w:docPart>
      <w:docPartPr>
        <w:name w:val="2A54E15EF858448F899151E64FBCB553"/>
        <w:category>
          <w:name w:val="General"/>
          <w:gallery w:val="placeholder"/>
        </w:category>
        <w:types>
          <w:type w:val="bbPlcHdr"/>
        </w:types>
        <w:behaviors>
          <w:behavior w:val="content"/>
        </w:behaviors>
        <w:guid w:val="{B78279D1-CFD8-4713-8909-5242F0B6DC9D}"/>
      </w:docPartPr>
      <w:docPartBody>
        <w:p w:rsidR="00755799" w:rsidRDefault="00D814AD">
          <w:pPr>
            <w:pStyle w:val="2A54E15EF858448F899151E64FBCB553"/>
          </w:pPr>
          <w:r w:rsidRPr="003B2AAA">
            <w:rPr>
              <w:rStyle w:val="PlaceholderText"/>
            </w:rPr>
            <w:t>[Subject]</w:t>
          </w:r>
        </w:p>
      </w:docPartBody>
    </w:docPart>
    <w:docPart>
      <w:docPartPr>
        <w:name w:val="B9365781711A46C29AE86E247368AF12"/>
        <w:category>
          <w:name w:val="General"/>
          <w:gallery w:val="placeholder"/>
        </w:category>
        <w:types>
          <w:type w:val="bbPlcHdr"/>
        </w:types>
        <w:behaviors>
          <w:behavior w:val="content"/>
        </w:behaviors>
        <w:guid w:val="{DF86071F-EE56-4520-B85D-F3415B1E759D}"/>
      </w:docPartPr>
      <w:docPartBody>
        <w:p w:rsidR="00755799" w:rsidRDefault="00D814AD">
          <w:pPr>
            <w:pStyle w:val="B9365781711A46C29AE86E247368AF12"/>
          </w:pPr>
          <w:r w:rsidRPr="003B2AA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24"/>
    <w:rsid w:val="000153E3"/>
    <w:rsid w:val="000A5C1C"/>
    <w:rsid w:val="000A7090"/>
    <w:rsid w:val="000C7DE8"/>
    <w:rsid w:val="000E3A24"/>
    <w:rsid w:val="00146AB0"/>
    <w:rsid w:val="00154CA6"/>
    <w:rsid w:val="002A4965"/>
    <w:rsid w:val="003164ED"/>
    <w:rsid w:val="003A7AAF"/>
    <w:rsid w:val="004D2600"/>
    <w:rsid w:val="004E6C00"/>
    <w:rsid w:val="00517C61"/>
    <w:rsid w:val="005620EA"/>
    <w:rsid w:val="0058305B"/>
    <w:rsid w:val="00591918"/>
    <w:rsid w:val="005A14E3"/>
    <w:rsid w:val="005B2402"/>
    <w:rsid w:val="006345E4"/>
    <w:rsid w:val="00637405"/>
    <w:rsid w:val="006F127A"/>
    <w:rsid w:val="006F2153"/>
    <w:rsid w:val="00720358"/>
    <w:rsid w:val="00741D86"/>
    <w:rsid w:val="00755799"/>
    <w:rsid w:val="007652D0"/>
    <w:rsid w:val="007A3BDA"/>
    <w:rsid w:val="007E0784"/>
    <w:rsid w:val="008623B2"/>
    <w:rsid w:val="0086372A"/>
    <w:rsid w:val="009509E6"/>
    <w:rsid w:val="009C0EB5"/>
    <w:rsid w:val="00A231D7"/>
    <w:rsid w:val="00AB5C8A"/>
    <w:rsid w:val="00AE324F"/>
    <w:rsid w:val="00B144F9"/>
    <w:rsid w:val="00C97CBE"/>
    <w:rsid w:val="00CB0A6D"/>
    <w:rsid w:val="00D212A2"/>
    <w:rsid w:val="00D64573"/>
    <w:rsid w:val="00D814AD"/>
    <w:rsid w:val="00E42AE2"/>
    <w:rsid w:val="00E46F0F"/>
    <w:rsid w:val="00E87466"/>
    <w:rsid w:val="00F25030"/>
    <w:rsid w:val="00F576CF"/>
    <w:rsid w:val="00F76AE2"/>
    <w:rsid w:val="00F926DE"/>
    <w:rsid w:val="00FA79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9F27F626A0E34EE3A132856E512B116F">
    <w:name w:val="9F27F626A0E34EE3A132856E512B116F"/>
  </w:style>
  <w:style w:type="paragraph" w:customStyle="1" w:styleId="431397CA208D49D2BA7303B9A1E672D2">
    <w:name w:val="431397CA208D49D2BA7303B9A1E672D2"/>
  </w:style>
  <w:style w:type="paragraph" w:customStyle="1" w:styleId="BE6B54E397E742DCBA2478EE4440634A">
    <w:name w:val="BE6B54E397E742DCBA2478EE4440634A"/>
  </w:style>
  <w:style w:type="paragraph" w:customStyle="1" w:styleId="2A54E15EF858448F899151E64FBCB553">
    <w:name w:val="2A54E15EF858448F899151E64FBCB553"/>
  </w:style>
  <w:style w:type="paragraph" w:customStyle="1" w:styleId="B9365781711A46C29AE86E247368AF12">
    <w:name w:val="B9365781711A46C29AE86E247368A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AAD48-46DB-492D-BE69-9F11B3B6B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جدول شخصیت-قالب</Template>
  <TotalTime>0</TotalTime>
  <Pages>8</Pages>
  <Words>3483</Words>
  <Characters>19856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صولت‌الدوله</vt:lpstr>
    </vt:vector>
  </TitlesOfParts>
  <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صولت‌الدوله</dc:title>
  <dc:subject>«بی نام و نشان»</dc:subject>
  <dc:creator>Pezhvak System</dc:creator>
  <cp:keywords>[کلیدواژه‌ها]</cp:keywords>
  <dc:description/>
  <cp:lastModifiedBy>Mansour Barahimi</cp:lastModifiedBy>
  <cp:revision>2</cp:revision>
  <cp:lastPrinted>2026-08-23T02:34:00Z</cp:lastPrinted>
  <dcterms:created xsi:type="dcterms:W3CDTF">2026-08-23T02:35:00Z</dcterms:created>
  <dcterms:modified xsi:type="dcterms:W3CDTF">2026-08-23T02:35:00Z</dcterms:modified>
</cp:coreProperties>
</file>