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1"/>
        <w:bidiVisual/>
        <w:tblW w:w="4946" w:type="pct"/>
        <w:tblInd w:w="112" w:type="dxa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1218"/>
        <w:gridCol w:w="2116"/>
        <w:gridCol w:w="1291"/>
        <w:gridCol w:w="2714"/>
        <w:gridCol w:w="3004"/>
      </w:tblGrid>
      <w:tr w:rsidR="005F7C9C" w:rsidRPr="00802FE6" w14:paraId="62B854E7" w14:textId="77777777" w:rsidTr="0005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tcW w:w="5000" w:type="pct"/>
            <w:gridSpan w:val="5"/>
            <w:shd w:val="clear" w:color="auto" w:fill="000000" w:themeFill="text1"/>
            <w:vAlign w:val="center"/>
          </w:tcPr>
          <w:p w14:paraId="3117377C" w14:textId="4F29F166" w:rsidR="005F7C9C" w:rsidRPr="00C87F6F" w:rsidRDefault="00B9418F" w:rsidP="00C87F6F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t>اطلاعات</w:t>
            </w:r>
            <w:r w:rsidR="00790DF1" w:rsidRPr="00C87F6F">
              <w:rPr>
                <w:rFonts w:cs="Adobe Arabic"/>
                <w:b/>
                <w:bCs/>
                <w:sz w:val="32"/>
                <w:szCs w:val="32"/>
                <w:rtl/>
              </w:rPr>
              <w:t xml:space="preserve"> پایه</w:t>
            </w:r>
          </w:p>
        </w:tc>
      </w:tr>
      <w:tr w:rsidR="00071A63" w:rsidRPr="00802FE6" w14:paraId="6E1AA42A" w14:textId="77777777" w:rsidTr="00050BAD">
        <w:trPr>
          <w:trHeight w:val="437"/>
        </w:trPr>
        <w:tc>
          <w:tcPr>
            <w:tcW w:w="589" w:type="pct"/>
          </w:tcPr>
          <w:p w14:paraId="549E1F59" w14:textId="77777777" w:rsidR="000B35EE" w:rsidRPr="00B720AB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  <w:rtl/>
              </w:rPr>
            </w:pPr>
            <w:r w:rsidRPr="00B720AB">
              <w:rPr>
                <w:rFonts w:cs="Adobe Arabic"/>
                <w:b/>
                <w:bCs/>
                <w:noProof/>
                <w:szCs w:val="28"/>
                <w:rtl/>
              </w:rPr>
              <w:t>نام شخصیت:</w:t>
            </w:r>
          </w:p>
        </w:tc>
        <w:tc>
          <w:tcPr>
            <w:tcW w:w="1023" w:type="pct"/>
          </w:tcPr>
          <w:p w14:paraId="512575B8" w14:textId="0B11A1A9" w:rsidR="00C17685" w:rsidRPr="00D76120" w:rsidRDefault="00C17685" w:rsidP="000C4ACD">
            <w:pPr>
              <w:bidi/>
              <w:jc w:val="left"/>
              <w:rPr>
                <w:rFonts w:cs="Adobe Arabic"/>
                <w:b/>
                <w:bCs/>
                <w:noProof/>
                <w:color w:val="FF0000"/>
                <w:szCs w:val="28"/>
              </w:rPr>
            </w:pPr>
          </w:p>
        </w:tc>
        <w:tc>
          <w:tcPr>
            <w:tcW w:w="624" w:type="pct"/>
          </w:tcPr>
          <w:p w14:paraId="2521EC43" w14:textId="77777777" w:rsidR="000B35EE" w:rsidRPr="00802FE6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noProof/>
                <w:szCs w:val="28"/>
                <w:rtl/>
              </w:rPr>
              <w:t>لقب/شهرت:</w:t>
            </w:r>
          </w:p>
        </w:tc>
        <w:tc>
          <w:tcPr>
            <w:tcW w:w="1312" w:type="pct"/>
          </w:tcPr>
          <w:p w14:paraId="217186B5" w14:textId="3E738F8F" w:rsidR="00C17685" w:rsidRPr="00D76120" w:rsidRDefault="00C17685" w:rsidP="000C4ACD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  <w:tc>
          <w:tcPr>
            <w:tcW w:w="1453" w:type="pct"/>
            <w:vMerge w:val="restart"/>
          </w:tcPr>
          <w:p w14:paraId="1B49825B" w14:textId="718D3870" w:rsidR="00C17685" w:rsidRPr="00802FE6" w:rsidRDefault="00C17685" w:rsidP="00E175F0">
            <w:pPr>
              <w:bidi/>
              <w:jc w:val="center"/>
              <w:rPr>
                <w:rFonts w:cs="Adobe Arabic"/>
                <w:b/>
                <w:bCs/>
                <w:noProof/>
                <w:szCs w:val="28"/>
              </w:rPr>
            </w:pPr>
          </w:p>
        </w:tc>
      </w:tr>
      <w:tr w:rsidR="00071A63" w:rsidRPr="00802FE6" w14:paraId="3C441E18" w14:textId="77777777" w:rsidTr="0005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tcW w:w="589" w:type="pct"/>
          </w:tcPr>
          <w:p w14:paraId="0F18C790" w14:textId="77777777" w:rsidR="000B35EE" w:rsidRPr="00B720AB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  <w:rtl/>
              </w:rPr>
            </w:pPr>
            <w:r w:rsidRPr="00B720AB">
              <w:rPr>
                <w:rFonts w:cs="Adobe Arabic"/>
                <w:b/>
                <w:bCs/>
                <w:noProof/>
                <w:szCs w:val="28"/>
                <w:rtl/>
              </w:rPr>
              <w:t>جنسیت:</w:t>
            </w:r>
          </w:p>
        </w:tc>
        <w:tc>
          <w:tcPr>
            <w:tcW w:w="1023" w:type="pct"/>
          </w:tcPr>
          <w:p w14:paraId="44AC8CCB" w14:textId="72573F82" w:rsidR="00C17685" w:rsidRPr="00D76120" w:rsidRDefault="00C17685" w:rsidP="000C4ACD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  <w:tc>
          <w:tcPr>
            <w:tcW w:w="624" w:type="pct"/>
          </w:tcPr>
          <w:p w14:paraId="2AA22B67" w14:textId="3D2550E1" w:rsidR="000B35EE" w:rsidRPr="00D76120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color w:val="FF0000"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noProof/>
                <w:szCs w:val="28"/>
                <w:rtl/>
              </w:rPr>
              <w:t>سن:</w:t>
            </w:r>
            <w:r w:rsidR="00B9418F">
              <w:rPr>
                <w:rFonts w:cs="Adobe Arabic" w:hint="cs"/>
                <w:b/>
                <w:bCs/>
                <w:noProof/>
                <w:szCs w:val="28"/>
                <w:rtl/>
              </w:rPr>
              <w:t xml:space="preserve"> </w:t>
            </w:r>
          </w:p>
        </w:tc>
        <w:tc>
          <w:tcPr>
            <w:tcW w:w="1312" w:type="pct"/>
          </w:tcPr>
          <w:p w14:paraId="2A67D839" w14:textId="182C40E9" w:rsidR="00C17685" w:rsidRPr="00802FE6" w:rsidRDefault="00C17685" w:rsidP="000C4ACD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  <w:tc>
          <w:tcPr>
            <w:tcW w:w="1453" w:type="pct"/>
            <w:vMerge/>
          </w:tcPr>
          <w:p w14:paraId="6CDED952" w14:textId="77777777" w:rsidR="00C17685" w:rsidRPr="00802FE6" w:rsidRDefault="00C17685" w:rsidP="005F7C9C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</w:tr>
      <w:tr w:rsidR="00071A63" w:rsidRPr="00802FE6" w14:paraId="6D0BB01A" w14:textId="77777777" w:rsidTr="00050BAD">
        <w:trPr>
          <w:trHeight w:val="437"/>
        </w:trPr>
        <w:tc>
          <w:tcPr>
            <w:tcW w:w="589" w:type="pct"/>
          </w:tcPr>
          <w:p w14:paraId="1C434993" w14:textId="2C5DB067" w:rsidR="000B35EE" w:rsidRPr="00B720AB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  <w:rtl/>
              </w:rPr>
            </w:pPr>
            <w:r w:rsidRPr="00B720AB">
              <w:rPr>
                <w:rFonts w:cs="Adobe Arabic"/>
                <w:b/>
                <w:bCs/>
                <w:noProof/>
                <w:szCs w:val="28"/>
                <w:rtl/>
              </w:rPr>
              <w:t>نژاد</w:t>
            </w:r>
            <w:r w:rsidR="00D76120">
              <w:rPr>
                <w:rFonts w:cs="Adobe Arabic" w:hint="cs"/>
                <w:b/>
                <w:bCs/>
                <w:noProof/>
                <w:szCs w:val="28"/>
                <w:rtl/>
              </w:rPr>
              <w:t xml:space="preserve"> (قومیت)</w:t>
            </w:r>
            <w:r w:rsidRPr="00B720AB">
              <w:rPr>
                <w:rFonts w:cs="Adobe Arabic"/>
                <w:b/>
                <w:bCs/>
                <w:noProof/>
                <w:szCs w:val="28"/>
                <w:rtl/>
              </w:rPr>
              <w:t>:</w:t>
            </w:r>
          </w:p>
        </w:tc>
        <w:tc>
          <w:tcPr>
            <w:tcW w:w="1023" w:type="pct"/>
          </w:tcPr>
          <w:p w14:paraId="5C6A517C" w14:textId="74C2E6A9" w:rsidR="00C17685" w:rsidRPr="00D76120" w:rsidRDefault="00C17685" w:rsidP="000C4ACD">
            <w:pPr>
              <w:bidi/>
              <w:jc w:val="left"/>
              <w:rPr>
                <w:rFonts w:cs="Adobe Arabic"/>
                <w:b/>
                <w:bCs/>
                <w:noProof/>
                <w:color w:val="FF0000"/>
                <w:szCs w:val="28"/>
              </w:rPr>
            </w:pPr>
          </w:p>
        </w:tc>
        <w:tc>
          <w:tcPr>
            <w:tcW w:w="624" w:type="pct"/>
          </w:tcPr>
          <w:p w14:paraId="75C4EE04" w14:textId="375425BB" w:rsidR="000B35EE" w:rsidRPr="00802FE6" w:rsidRDefault="000B35EE" w:rsidP="002A13F5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noProof/>
                <w:szCs w:val="28"/>
                <w:rtl/>
              </w:rPr>
              <w:t>شغل:</w:t>
            </w:r>
            <w:r w:rsidR="00B9418F">
              <w:rPr>
                <w:rFonts w:cs="Adobe Arabic" w:hint="cs"/>
                <w:b/>
                <w:bCs/>
                <w:noProof/>
                <w:szCs w:val="28"/>
                <w:rtl/>
              </w:rPr>
              <w:t xml:space="preserve"> </w:t>
            </w:r>
          </w:p>
        </w:tc>
        <w:tc>
          <w:tcPr>
            <w:tcW w:w="1312" w:type="pct"/>
          </w:tcPr>
          <w:p w14:paraId="1EEC05D8" w14:textId="7417CE30" w:rsidR="00C17685" w:rsidRPr="00D76120" w:rsidRDefault="00C17685" w:rsidP="000C4ACD">
            <w:pPr>
              <w:bidi/>
              <w:jc w:val="left"/>
              <w:rPr>
                <w:rFonts w:cs="Adobe Arabic"/>
                <w:b/>
                <w:bCs/>
                <w:color w:val="FF0000"/>
                <w:szCs w:val="28"/>
                <w:lang w:bidi="fa-IR"/>
              </w:rPr>
            </w:pPr>
          </w:p>
        </w:tc>
        <w:tc>
          <w:tcPr>
            <w:tcW w:w="1453" w:type="pct"/>
            <w:vMerge/>
          </w:tcPr>
          <w:p w14:paraId="5FA8E2A5" w14:textId="77777777" w:rsidR="00C17685" w:rsidRPr="00802FE6" w:rsidRDefault="00C17685" w:rsidP="005F7C9C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</w:tr>
      <w:tr w:rsidR="005F7C9C" w:rsidRPr="00802FE6" w14:paraId="728C0540" w14:textId="77777777" w:rsidTr="0005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tcW w:w="3547" w:type="pct"/>
            <w:gridSpan w:val="4"/>
          </w:tcPr>
          <w:p w14:paraId="746FBF51" w14:textId="2B6CA6AF" w:rsidR="000B35EE" w:rsidRPr="00146A91" w:rsidRDefault="005F7C9C" w:rsidP="004C4BA0">
            <w:pPr>
              <w:bidi/>
              <w:jc w:val="left"/>
              <w:rPr>
                <w:rFonts w:cs="Adobe Arabic"/>
                <w:noProof/>
                <w:color w:val="FF0000"/>
                <w:szCs w:val="28"/>
                <w:rtl/>
              </w:rPr>
            </w:pPr>
            <w:r w:rsidRPr="00B720AB">
              <w:rPr>
                <w:rFonts w:cs="Adobe Arabic" w:hint="cs"/>
                <w:b/>
                <w:bCs/>
                <w:szCs w:val="28"/>
                <w:rtl/>
              </w:rPr>
              <w:t>نسبت با شخصیت(های) اصلی:</w:t>
            </w:r>
            <w:r w:rsidR="00B9418F">
              <w:rPr>
                <w:rFonts w:cs="Adobe Arabic" w:hint="cs"/>
                <w:b/>
                <w:bCs/>
                <w:szCs w:val="28"/>
                <w:rtl/>
              </w:rPr>
              <w:t xml:space="preserve"> </w:t>
            </w:r>
          </w:p>
          <w:p w14:paraId="7E0B7996" w14:textId="77777777" w:rsidR="005F7C9C" w:rsidRPr="00802FE6" w:rsidRDefault="005F7C9C" w:rsidP="000C4ACD">
            <w:pPr>
              <w:bidi/>
              <w:jc w:val="left"/>
              <w:rPr>
                <w:rFonts w:cs="Adobe Arabic"/>
                <w:noProof/>
                <w:szCs w:val="28"/>
              </w:rPr>
            </w:pPr>
          </w:p>
        </w:tc>
        <w:tc>
          <w:tcPr>
            <w:tcW w:w="1453" w:type="pct"/>
            <w:vMerge/>
          </w:tcPr>
          <w:p w14:paraId="194476BE" w14:textId="77777777" w:rsidR="005F7C9C" w:rsidRPr="00802FE6" w:rsidRDefault="005F7C9C" w:rsidP="005F7C9C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</w:tr>
      <w:tr w:rsidR="005F7C9C" w:rsidRPr="00802FE6" w14:paraId="3CE788D5" w14:textId="77777777" w:rsidTr="00050BAD">
        <w:trPr>
          <w:trHeight w:val="458"/>
        </w:trPr>
        <w:tc>
          <w:tcPr>
            <w:tcW w:w="3547" w:type="pct"/>
            <w:gridSpan w:val="4"/>
          </w:tcPr>
          <w:p w14:paraId="57C85707" w14:textId="02434060" w:rsidR="005F7C9C" w:rsidRPr="00D34BF2" w:rsidRDefault="005F7C9C" w:rsidP="00A3765E">
            <w:pPr>
              <w:bidi/>
              <w:jc w:val="left"/>
              <w:rPr>
                <w:rFonts w:cs="Adobe Arabic"/>
                <w:noProof/>
                <w:color w:val="FF0000"/>
                <w:szCs w:val="28"/>
              </w:rPr>
            </w:pPr>
            <w:r w:rsidRPr="00B720AB">
              <w:rPr>
                <w:rFonts w:cs="Adobe Arabic" w:hint="cs"/>
                <w:b/>
                <w:bCs/>
                <w:szCs w:val="28"/>
                <w:rtl/>
              </w:rPr>
              <w:t>اطلاعات ضروری دیگر:</w:t>
            </w:r>
            <w:r w:rsidR="00146A91">
              <w:rPr>
                <w:rFonts w:cs="Adobe Arabic" w:hint="cs"/>
                <w:b/>
                <w:bCs/>
                <w:szCs w:val="28"/>
                <w:rtl/>
              </w:rPr>
              <w:t xml:space="preserve"> </w:t>
            </w:r>
          </w:p>
        </w:tc>
        <w:tc>
          <w:tcPr>
            <w:tcW w:w="1453" w:type="pct"/>
            <w:vMerge/>
          </w:tcPr>
          <w:p w14:paraId="3BBF81E9" w14:textId="77777777" w:rsidR="005F7C9C" w:rsidRPr="00802FE6" w:rsidRDefault="005F7C9C" w:rsidP="005F7C9C">
            <w:pPr>
              <w:bidi/>
              <w:jc w:val="left"/>
              <w:rPr>
                <w:rFonts w:cs="Adobe Arabic"/>
                <w:b/>
                <w:bCs/>
                <w:noProof/>
                <w:szCs w:val="28"/>
              </w:rPr>
            </w:pPr>
          </w:p>
        </w:tc>
      </w:tr>
      <w:tr w:rsidR="00D206B7" w:rsidRPr="00802FE6" w14:paraId="14334089" w14:textId="77777777" w:rsidTr="0005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000" w:type="pct"/>
            <w:gridSpan w:val="5"/>
            <w:shd w:val="clear" w:color="auto" w:fill="000000" w:themeFill="text1"/>
            <w:vAlign w:val="center"/>
          </w:tcPr>
          <w:p w14:paraId="19792E45" w14:textId="77777777" w:rsidR="008B3E24" w:rsidRDefault="00037443" w:rsidP="008B3E24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 w:rsidRPr="00C87F6F">
              <w:rPr>
                <w:rFonts w:cs="Adobe Arabic" w:hint="cs"/>
                <w:b/>
                <w:bCs/>
                <w:sz w:val="32"/>
                <w:szCs w:val="32"/>
                <w:rtl/>
              </w:rPr>
              <w:t>توصیف کوتاه شخصیت</w:t>
            </w:r>
          </w:p>
          <w:p w14:paraId="58F0CD34" w14:textId="77777777" w:rsidR="008B3E24" w:rsidRDefault="008B3E24" w:rsidP="008B3E24">
            <w:pPr>
              <w:bidi/>
              <w:jc w:val="center"/>
              <w:rPr>
                <w:rFonts w:cs="Adobe Arabic"/>
                <w:sz w:val="24"/>
                <w:szCs w:val="24"/>
                <w:rtl/>
                <w:lang w:bidi="fa-IR"/>
              </w:rPr>
            </w:pPr>
            <w:r>
              <w:rPr>
                <w:rFonts w:cs="Adobe Arabic" w:hint="cs"/>
                <w:sz w:val="24"/>
                <w:szCs w:val="24"/>
                <w:rtl/>
                <w:lang w:bidi="fa-IR"/>
              </w:rPr>
              <w:t xml:space="preserve">الف- </w:t>
            </w:r>
            <w:r w:rsidRPr="008B3E24">
              <w:rPr>
                <w:rFonts w:cs="Adobe Arabic"/>
                <w:sz w:val="24"/>
                <w:szCs w:val="24"/>
                <w:rtl/>
                <w:lang w:bidi="fa-IR"/>
              </w:rPr>
              <w:t>دو واژه‌ی مَنِش‌مند اما متضاد [ابله، عاقل، بامزه، عصبانی، شوخ، غیرقابل‌پیش‌بینی، ریاست‌پیشه، دلسوز، و ...]</w:t>
            </w:r>
          </w:p>
          <w:p w14:paraId="28FD3050" w14:textId="77777777" w:rsidR="008B3E24" w:rsidRPr="008B3E24" w:rsidRDefault="008B3E24" w:rsidP="008B3E24">
            <w:pPr>
              <w:bidi/>
              <w:jc w:val="center"/>
              <w:rPr>
                <w:rFonts w:cs="Adobe Arabic"/>
                <w:sz w:val="24"/>
                <w:szCs w:val="24"/>
                <w:rtl/>
                <w:lang w:bidi="fa-IR"/>
              </w:rPr>
            </w:pPr>
            <w:r w:rsidRPr="008B3E24">
              <w:rPr>
                <w:rFonts w:cs="Adobe Arabic" w:hint="cs"/>
                <w:sz w:val="24"/>
                <w:szCs w:val="24"/>
                <w:rtl/>
                <w:lang w:bidi="fa-IR"/>
              </w:rPr>
              <w:t>ب</w:t>
            </w:r>
            <w:r w:rsidRPr="008B3E24">
              <w:rPr>
                <w:rFonts w:cs="Adobe Arabic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Adobe Arabic" w:hint="cs"/>
                <w:sz w:val="20"/>
                <w:szCs w:val="20"/>
                <w:rtl/>
                <w:lang w:bidi="fa-IR"/>
              </w:rPr>
              <w:t xml:space="preserve"> </w:t>
            </w:r>
            <w:r w:rsidRPr="008B3E24">
              <w:rPr>
                <w:rFonts w:cs="Adobe Arabic"/>
                <w:sz w:val="24"/>
                <w:szCs w:val="24"/>
                <w:rtl/>
                <w:lang w:bidi="fa-IR"/>
              </w:rPr>
              <w:t>عبارت</w:t>
            </w:r>
            <w:r>
              <w:rPr>
                <w:rFonts w:cs="Adobe Arabic" w:hint="cs"/>
                <w:sz w:val="24"/>
                <w:szCs w:val="24"/>
                <w:rtl/>
                <w:lang w:bidi="fa-IR"/>
              </w:rPr>
              <w:t>ــ</w:t>
            </w:r>
            <w:r w:rsidRPr="008B3E24">
              <w:rPr>
                <w:rFonts w:cs="Adobe Arabic"/>
                <w:sz w:val="24"/>
                <w:szCs w:val="24"/>
                <w:rtl/>
                <w:lang w:bidi="fa-IR"/>
              </w:rPr>
              <w:t xml:space="preserve">ی شامل </w:t>
            </w:r>
            <w:r w:rsidRPr="008B3E24">
              <w:rPr>
                <w:rFonts w:cs="Adobe Arabic"/>
                <w:b/>
                <w:bCs/>
                <w:sz w:val="24"/>
                <w:szCs w:val="24"/>
                <w:rtl/>
                <w:lang w:bidi="fa-IR"/>
              </w:rPr>
              <w:t>نوع یا تی</w:t>
            </w:r>
            <w:r>
              <w:rPr>
                <w:rFonts w:cs="Adobe Arabic" w:hint="cs"/>
                <w:b/>
                <w:bCs/>
                <w:sz w:val="24"/>
                <w:szCs w:val="24"/>
                <w:rtl/>
                <w:lang w:bidi="fa-IR"/>
              </w:rPr>
              <w:t>ـ</w:t>
            </w:r>
            <w:r w:rsidRPr="008B3E24">
              <w:rPr>
                <w:rFonts w:cs="Adobe Arabic"/>
                <w:b/>
                <w:bCs/>
                <w:sz w:val="24"/>
                <w:szCs w:val="24"/>
                <w:rtl/>
                <w:lang w:bidi="fa-IR"/>
              </w:rPr>
              <w:t>پ شخصی</w:t>
            </w:r>
            <w:r>
              <w:rPr>
                <w:rFonts w:cs="Adobe Arabic" w:hint="cs"/>
                <w:b/>
                <w:bCs/>
                <w:sz w:val="24"/>
                <w:szCs w:val="24"/>
                <w:rtl/>
                <w:lang w:bidi="fa-IR"/>
              </w:rPr>
              <w:t>ــ</w:t>
            </w:r>
            <w:r w:rsidRPr="008B3E24">
              <w:rPr>
                <w:rFonts w:cs="Adobe Arabic"/>
                <w:b/>
                <w:bCs/>
                <w:sz w:val="24"/>
                <w:szCs w:val="24"/>
                <w:rtl/>
                <w:lang w:bidi="fa-IR"/>
              </w:rPr>
              <w:t>ت</w:t>
            </w:r>
            <w:r w:rsidRPr="008B3E24">
              <w:rPr>
                <w:rFonts w:cs="Adobe Arabic"/>
                <w:sz w:val="24"/>
                <w:szCs w:val="24"/>
                <w:rtl/>
                <w:lang w:bidi="fa-IR"/>
              </w:rPr>
              <w:t xml:space="preserve"> [یک رهبر بالفطره است؛ چاپلوسی واقعی است؛ کمی متکبر است؛ و ...]</w:t>
            </w:r>
          </w:p>
        </w:tc>
      </w:tr>
      <w:tr w:rsidR="00716D9E" w:rsidRPr="00802FE6" w14:paraId="59679A8A" w14:textId="77777777" w:rsidTr="00050BAD">
        <w:trPr>
          <w:trHeight w:val="1159"/>
        </w:trPr>
        <w:tc>
          <w:tcPr>
            <w:tcW w:w="5000" w:type="pct"/>
            <w:gridSpan w:val="5"/>
          </w:tcPr>
          <w:p w14:paraId="1174A83A" w14:textId="77777777" w:rsidR="00716D9E" w:rsidRDefault="00716D9E" w:rsidP="0096680B">
            <w:pPr>
              <w:bidi/>
              <w:jc w:val="left"/>
              <w:rPr>
                <w:rFonts w:cs="Adobe Arabic"/>
                <w:szCs w:val="28"/>
                <w:rtl/>
              </w:rPr>
            </w:pPr>
          </w:p>
          <w:p w14:paraId="0D3F8896" w14:textId="69094A36" w:rsidR="00B9418F" w:rsidRDefault="00B9418F" w:rsidP="00B9418F">
            <w:pPr>
              <w:bidi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D206B7" w:rsidRPr="00802FE6" w14:paraId="04B09FED" w14:textId="77777777" w:rsidTr="00050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000" w:type="pct"/>
            <w:gridSpan w:val="5"/>
            <w:shd w:val="clear" w:color="auto" w:fill="000000" w:themeFill="text1"/>
            <w:vAlign w:val="center"/>
          </w:tcPr>
          <w:p w14:paraId="76A074E0" w14:textId="77D3CE09" w:rsidR="00E175F0" w:rsidRPr="00C87F6F" w:rsidRDefault="008B3E24" w:rsidP="00E175F0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t>زمینه‌ی تاریخی-اجتماعی و تبارنامه</w:t>
            </w:r>
          </w:p>
        </w:tc>
      </w:tr>
      <w:tr w:rsidR="00716D9E" w:rsidRPr="00802FE6" w14:paraId="5A95976A" w14:textId="77777777" w:rsidTr="00050BAD">
        <w:trPr>
          <w:trHeight w:val="628"/>
        </w:trPr>
        <w:tc>
          <w:tcPr>
            <w:tcW w:w="5000" w:type="pct"/>
            <w:gridSpan w:val="5"/>
          </w:tcPr>
          <w:p w14:paraId="6B485FD9" w14:textId="4CE00429" w:rsidR="001A1D06" w:rsidRPr="005F15A2" w:rsidRDefault="001A1D06" w:rsidP="001A1D06">
            <w:pPr>
              <w:tabs>
                <w:tab w:val="left" w:pos="9486"/>
              </w:tabs>
              <w:bidi/>
              <w:jc w:val="left"/>
              <w:rPr>
                <w:rFonts w:cs="Adobe Arabic"/>
                <w:szCs w:val="28"/>
                <w:lang w:bidi="fa-IR"/>
              </w:rPr>
            </w:pPr>
          </w:p>
          <w:p w14:paraId="06F405F7" w14:textId="47A3D809" w:rsidR="00D23405" w:rsidRPr="005F15A2" w:rsidRDefault="00D23405" w:rsidP="00E57CFC">
            <w:pPr>
              <w:tabs>
                <w:tab w:val="left" w:pos="9486"/>
              </w:tabs>
              <w:bidi/>
              <w:jc w:val="left"/>
              <w:rPr>
                <w:rFonts w:cs="Adobe Arabic"/>
                <w:szCs w:val="28"/>
                <w:rtl/>
                <w:lang w:bidi="fa-IR"/>
              </w:rPr>
            </w:pPr>
          </w:p>
        </w:tc>
      </w:tr>
    </w:tbl>
    <w:p w14:paraId="37DEB0AC" w14:textId="77777777" w:rsidR="00030724" w:rsidRDefault="00030724">
      <w:pPr>
        <w:jc w:val="left"/>
        <w:rPr>
          <w:sz w:val="14"/>
          <w:szCs w:val="10"/>
          <w:rtl/>
        </w:rPr>
        <w:sectPr w:rsidR="00030724" w:rsidSect="00252C5F">
          <w:headerReference w:type="default" r:id="rId8"/>
          <w:footerReference w:type="default" r:id="rId9"/>
          <w:pgSz w:w="11906" w:h="16838" w:code="9"/>
          <w:pgMar w:top="720" w:right="720" w:bottom="720" w:left="720" w:header="680" w:footer="720" w:gutter="0"/>
          <w:cols w:space="720"/>
          <w:docGrid w:linePitch="381"/>
        </w:sectPr>
      </w:pPr>
    </w:p>
    <w:tbl>
      <w:tblPr>
        <w:tblStyle w:val="PlainTable1"/>
        <w:bidiVisual/>
        <w:tblW w:w="4656" w:type="pct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9737"/>
      </w:tblGrid>
      <w:tr w:rsidR="0029792F" w:rsidRPr="00802FE6" w14:paraId="4AB4E5CC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tcW w:w="5000" w:type="pct"/>
            <w:shd w:val="clear" w:color="auto" w:fill="000000" w:themeFill="text1"/>
            <w:vAlign w:val="center"/>
          </w:tcPr>
          <w:p w14:paraId="752C974A" w14:textId="77777777" w:rsidR="0029792F" w:rsidRPr="00071A63" w:rsidRDefault="008B3E24" w:rsidP="00C87F6F">
            <w:pPr>
              <w:bidi/>
              <w:jc w:val="center"/>
              <w:rPr>
                <w:rFonts w:cs="Adobe Arabic"/>
                <w:b/>
                <w:bCs/>
                <w:i/>
                <w:i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lastRenderedPageBreak/>
              <w:t>زیست آشکار</w:t>
            </w:r>
          </w:p>
        </w:tc>
      </w:tr>
      <w:tr w:rsidR="003C0812" w:rsidRPr="00802FE6" w14:paraId="0A5C2EAC" w14:textId="77777777" w:rsidTr="0016473B">
        <w:trPr>
          <w:trHeight w:val="833"/>
        </w:trPr>
        <w:tc>
          <w:tcPr>
            <w:tcW w:w="5000" w:type="pct"/>
          </w:tcPr>
          <w:p w14:paraId="18E09CF3" w14:textId="77777777" w:rsidR="003C0812" w:rsidRPr="00802FE6" w:rsidRDefault="003C0812" w:rsidP="000B39F5">
            <w:pPr>
              <w:bidi/>
              <w:jc w:val="left"/>
              <w:rPr>
                <w:rFonts w:cs="Adobe Arabic"/>
                <w:b/>
                <w:bCs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szCs w:val="28"/>
                <w:rtl/>
              </w:rPr>
              <w:t xml:space="preserve">مشخصات جسمانی: </w:t>
            </w:r>
            <w:r w:rsidRPr="00802FE6">
              <w:rPr>
                <w:rFonts w:cs="Adobe Arabic"/>
                <w:szCs w:val="28"/>
                <w:rtl/>
              </w:rPr>
              <w:t>(ظاهر، رفتار، لحن و صدا، چشم‌ها و...)</w:t>
            </w:r>
          </w:p>
          <w:p w14:paraId="7BF1E7F2" w14:textId="2470E153" w:rsidR="003C0812" w:rsidRPr="000C2721" w:rsidRDefault="003C0812" w:rsidP="000B39F5">
            <w:pPr>
              <w:bidi/>
              <w:jc w:val="left"/>
              <w:rPr>
                <w:rFonts w:cs="Adobe Arabic"/>
                <w:color w:val="FF0000"/>
                <w:szCs w:val="28"/>
                <w:rtl/>
                <w:lang w:bidi="fa-IR"/>
              </w:rPr>
            </w:pPr>
          </w:p>
        </w:tc>
      </w:tr>
      <w:tr w:rsidR="003C0812" w:rsidRPr="00802FE6" w14:paraId="27001FDD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3"/>
        </w:trPr>
        <w:tc>
          <w:tcPr>
            <w:tcW w:w="5000" w:type="pct"/>
          </w:tcPr>
          <w:p w14:paraId="0D77246D" w14:textId="77777777" w:rsidR="003C0812" w:rsidRPr="00802FE6" w:rsidRDefault="003C0812" w:rsidP="000B39F5">
            <w:pPr>
              <w:bidi/>
              <w:jc w:val="left"/>
              <w:rPr>
                <w:rFonts w:cs="Adobe Arabic"/>
                <w:b/>
                <w:bCs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szCs w:val="28"/>
                <w:rtl/>
              </w:rPr>
              <w:t xml:space="preserve">درآمدش از کجا تأمین می‌شود؟ </w:t>
            </w:r>
            <w:r w:rsidRPr="00802FE6">
              <w:rPr>
                <w:rFonts w:cs="Adobe Arabic"/>
                <w:szCs w:val="28"/>
                <w:rtl/>
              </w:rPr>
              <w:t>(کسب و کار یا چیز دیگر)</w:t>
            </w:r>
            <w:bookmarkStart w:id="0" w:name="_GoBack"/>
            <w:bookmarkEnd w:id="0"/>
          </w:p>
          <w:p w14:paraId="2EBD15F5" w14:textId="426A9EB8" w:rsidR="003C0812" w:rsidRPr="00B9418F" w:rsidRDefault="003C0812" w:rsidP="000B39F5">
            <w:pPr>
              <w:bidi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3C0812" w:rsidRPr="00802FE6" w14:paraId="451B4145" w14:textId="77777777" w:rsidTr="0016473B">
        <w:trPr>
          <w:trHeight w:val="833"/>
        </w:trPr>
        <w:tc>
          <w:tcPr>
            <w:tcW w:w="5000" w:type="pct"/>
          </w:tcPr>
          <w:p w14:paraId="3BC0FF7C" w14:textId="77777777" w:rsidR="003C0812" w:rsidRPr="00802FE6" w:rsidRDefault="003C0812" w:rsidP="000B39F5">
            <w:pPr>
              <w:bidi/>
              <w:jc w:val="left"/>
              <w:rPr>
                <w:rFonts w:cs="Adobe Arabic"/>
                <w:b/>
                <w:bCs/>
                <w:szCs w:val="28"/>
                <w:rtl/>
              </w:rPr>
            </w:pPr>
            <w:r w:rsidRPr="00802FE6">
              <w:rPr>
                <w:rFonts w:cs="Adobe Arabic"/>
                <w:b/>
                <w:bCs/>
                <w:szCs w:val="28"/>
                <w:rtl/>
              </w:rPr>
              <w:t xml:space="preserve">موقعیت سکونت: </w:t>
            </w:r>
            <w:r w:rsidRPr="00802FE6">
              <w:rPr>
                <w:rFonts w:cs="Adobe Arabic"/>
                <w:szCs w:val="28"/>
                <w:rtl/>
              </w:rPr>
              <w:t>(این محل سکونت دقیقا در کجای نقشه دنیا قرار دارد؟)</w:t>
            </w:r>
          </w:p>
          <w:p w14:paraId="7616006D" w14:textId="0F57C3B3" w:rsidR="003C0812" w:rsidRPr="008A1161" w:rsidRDefault="003C0812" w:rsidP="000B39F5">
            <w:pPr>
              <w:bidi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443BCDA9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tcW w:w="5000" w:type="pct"/>
            <w:shd w:val="clear" w:color="auto" w:fill="000000" w:themeFill="text1"/>
            <w:vAlign w:val="center"/>
          </w:tcPr>
          <w:p w14:paraId="41A3CEA8" w14:textId="77777777" w:rsidR="000B39F5" w:rsidRPr="00071A63" w:rsidRDefault="008B3E24" w:rsidP="00C87F6F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t>زیست پنهان</w:t>
            </w:r>
          </w:p>
        </w:tc>
      </w:tr>
      <w:tr w:rsidR="000B39F5" w:rsidRPr="00802FE6" w14:paraId="52302ACB" w14:textId="77777777" w:rsidTr="0016473B">
        <w:trPr>
          <w:trHeight w:val="678"/>
        </w:trPr>
        <w:tc>
          <w:tcPr>
            <w:tcW w:w="5000" w:type="pct"/>
          </w:tcPr>
          <w:p w14:paraId="454DA2F0" w14:textId="77777777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</w:rPr>
            </w:pPr>
            <w:r w:rsidRPr="00DE722B">
              <w:rPr>
                <w:rFonts w:cs="Adobe Arabic"/>
                <w:szCs w:val="28"/>
                <w:rtl/>
              </w:rPr>
              <w:t xml:space="preserve">در زندگی از چه چیزی </w:t>
            </w:r>
            <w:r w:rsidRPr="00DE722B">
              <w:rPr>
                <w:rFonts w:cs="Adobe Arabic"/>
                <w:b/>
                <w:bCs/>
                <w:szCs w:val="28"/>
                <w:rtl/>
              </w:rPr>
              <w:t>محروم</w:t>
            </w:r>
            <w:r w:rsidRPr="00DE722B">
              <w:rPr>
                <w:rFonts w:cs="Adobe Arabic"/>
                <w:szCs w:val="28"/>
                <w:rtl/>
              </w:rPr>
              <w:t xml:space="preserve"> است؟</w:t>
            </w:r>
          </w:p>
          <w:p w14:paraId="4E70A329" w14:textId="34FB6F1D" w:rsidR="000B39F5" w:rsidRPr="00DE722B" w:rsidRDefault="000B39F5" w:rsidP="00C52F21">
            <w:pPr>
              <w:bidi/>
              <w:spacing w:line="276" w:lineRule="auto"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53876AAB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tcW w:w="5000" w:type="pct"/>
          </w:tcPr>
          <w:p w14:paraId="1CE691DA" w14:textId="77777777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</w:rPr>
            </w:pPr>
            <w:r w:rsidRPr="00DE722B">
              <w:rPr>
                <w:rFonts w:cs="Adobe Arabic"/>
                <w:szCs w:val="28"/>
                <w:rtl/>
              </w:rPr>
              <w:t xml:space="preserve">چه </w:t>
            </w:r>
            <w:r w:rsidRPr="00DE722B">
              <w:rPr>
                <w:rFonts w:cs="Adobe Arabic"/>
                <w:b/>
                <w:bCs/>
                <w:szCs w:val="28"/>
                <w:rtl/>
              </w:rPr>
              <w:t>راز</w:t>
            </w:r>
            <w:r w:rsidRPr="00DE722B">
              <w:rPr>
                <w:rFonts w:cs="Adobe Arabic"/>
                <w:szCs w:val="28"/>
                <w:rtl/>
              </w:rPr>
              <w:t>ی دارد؟</w:t>
            </w:r>
          </w:p>
          <w:p w14:paraId="54762572" w14:textId="2CE27125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6707710D" w14:textId="77777777" w:rsidTr="0016473B">
        <w:trPr>
          <w:trHeight w:val="678"/>
        </w:trPr>
        <w:tc>
          <w:tcPr>
            <w:tcW w:w="5000" w:type="pct"/>
          </w:tcPr>
          <w:p w14:paraId="0D13FD50" w14:textId="77777777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</w:rPr>
            </w:pPr>
            <w:r w:rsidRPr="00DE722B">
              <w:rPr>
                <w:rFonts w:cs="Adobe Arabic"/>
                <w:szCs w:val="28"/>
                <w:rtl/>
              </w:rPr>
              <w:t xml:space="preserve">در </w:t>
            </w:r>
            <w:r w:rsidRPr="00DE722B">
              <w:rPr>
                <w:rFonts w:cs="Adobe Arabic"/>
                <w:b/>
                <w:bCs/>
                <w:szCs w:val="28"/>
                <w:rtl/>
              </w:rPr>
              <w:t>آرزو</w:t>
            </w:r>
            <w:r w:rsidRPr="00DE722B">
              <w:rPr>
                <w:rFonts w:cs="Adobe Arabic"/>
                <w:szCs w:val="28"/>
                <w:rtl/>
              </w:rPr>
              <w:t>ی چیست؟</w:t>
            </w:r>
          </w:p>
          <w:p w14:paraId="52E99BB6" w14:textId="061B6878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7449940F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tcW w:w="5000" w:type="pct"/>
          </w:tcPr>
          <w:p w14:paraId="2388FB0F" w14:textId="77777777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</w:rPr>
            </w:pPr>
            <w:r w:rsidRPr="00DE722B">
              <w:rPr>
                <w:rFonts w:cs="Adobe Arabic"/>
                <w:szCs w:val="28"/>
                <w:rtl/>
              </w:rPr>
              <w:t xml:space="preserve">چه </w:t>
            </w:r>
            <w:r w:rsidRPr="00DE722B">
              <w:rPr>
                <w:rFonts w:cs="Adobe Arabic"/>
                <w:b/>
                <w:bCs/>
                <w:szCs w:val="28"/>
                <w:rtl/>
              </w:rPr>
              <w:t>خاطره‌</w:t>
            </w:r>
            <w:r w:rsidRPr="00DE722B">
              <w:rPr>
                <w:rFonts w:cs="Adobe Arabic"/>
                <w:szCs w:val="28"/>
                <w:rtl/>
              </w:rPr>
              <w:t>ای دارد که هیچ‌گاه فراموش نمی‌کند؟</w:t>
            </w:r>
          </w:p>
          <w:p w14:paraId="5914212D" w14:textId="648376C5" w:rsidR="000B39F5" w:rsidRPr="003009F5" w:rsidRDefault="000B39F5" w:rsidP="00146B3D">
            <w:pPr>
              <w:bidi/>
              <w:spacing w:line="276" w:lineRule="auto"/>
              <w:jc w:val="left"/>
              <w:rPr>
                <w:rFonts w:cs="Adobe Arabic"/>
                <w:color w:val="FF0000"/>
                <w:szCs w:val="28"/>
                <w:rtl/>
              </w:rPr>
            </w:pPr>
          </w:p>
        </w:tc>
      </w:tr>
      <w:tr w:rsidR="000B39F5" w:rsidRPr="00802FE6" w14:paraId="1D44D25F" w14:textId="77777777" w:rsidTr="0016473B">
        <w:trPr>
          <w:trHeight w:val="678"/>
        </w:trPr>
        <w:tc>
          <w:tcPr>
            <w:tcW w:w="5000" w:type="pct"/>
          </w:tcPr>
          <w:p w14:paraId="45C2060D" w14:textId="45A206DB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</w:rPr>
            </w:pPr>
            <w:r w:rsidRPr="00DE722B">
              <w:rPr>
                <w:rFonts w:cs="Adobe Arabic"/>
                <w:b/>
                <w:bCs/>
                <w:szCs w:val="28"/>
                <w:rtl/>
              </w:rPr>
              <w:t>اعتقاد</w:t>
            </w:r>
            <w:r w:rsidRPr="00DE722B">
              <w:rPr>
                <w:rFonts w:cs="Adobe Arabic"/>
                <w:szCs w:val="28"/>
                <w:rtl/>
              </w:rPr>
              <w:t xml:space="preserve"> و باوری که امکان ندارد از آن دست بکشد چیست؟</w:t>
            </w:r>
          </w:p>
          <w:p w14:paraId="3F6EEB47" w14:textId="22703FBB" w:rsidR="000B39F5" w:rsidRPr="00DE722B" w:rsidRDefault="000B39F5" w:rsidP="00DE722B">
            <w:pPr>
              <w:bidi/>
              <w:spacing w:line="276" w:lineRule="auto"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6AF8B70C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tcW w:w="5000" w:type="pct"/>
            <w:shd w:val="clear" w:color="auto" w:fill="000000" w:themeFill="text1"/>
            <w:vAlign w:val="center"/>
          </w:tcPr>
          <w:p w14:paraId="7447363D" w14:textId="77777777" w:rsidR="000B39F5" w:rsidRPr="000B39F5" w:rsidRDefault="008B3E24" w:rsidP="00C87F6F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t>ویژگی‌های انگیزشی-کنشی</w:t>
            </w:r>
          </w:p>
        </w:tc>
      </w:tr>
      <w:tr w:rsidR="003C0812" w:rsidRPr="00802FE6" w14:paraId="618840AB" w14:textId="77777777" w:rsidTr="0016473B">
        <w:trPr>
          <w:trHeight w:val="626"/>
        </w:trPr>
        <w:tc>
          <w:tcPr>
            <w:tcW w:w="5000" w:type="pct"/>
          </w:tcPr>
          <w:p w14:paraId="62932EFC" w14:textId="77777777" w:rsidR="000B39F5" w:rsidRPr="00802FE6" w:rsidRDefault="000B39F5" w:rsidP="000B39F5">
            <w:pPr>
              <w:bidi/>
              <w:jc w:val="left"/>
              <w:rPr>
                <w:rFonts w:cs="Adobe Arabic"/>
                <w:szCs w:val="28"/>
                <w:rtl/>
              </w:rPr>
            </w:pPr>
            <w:r w:rsidRPr="00802FE6">
              <w:rPr>
                <w:rFonts w:cs="Adobe Arabic"/>
                <w:szCs w:val="28"/>
                <w:rtl/>
              </w:rPr>
              <w:t xml:space="preserve">همین حالا </w:t>
            </w:r>
            <w:r w:rsidR="008B3E24" w:rsidRPr="00802FE6">
              <w:rPr>
                <w:rFonts w:cs="Adobe Arabic"/>
                <w:szCs w:val="28"/>
                <w:rtl/>
              </w:rPr>
              <w:t xml:space="preserve">(زمان حال رویدادها در هر قسمت) </w:t>
            </w:r>
            <w:r w:rsidRPr="00802FE6">
              <w:rPr>
                <w:rFonts w:cs="Adobe Arabic"/>
                <w:szCs w:val="28"/>
                <w:rtl/>
              </w:rPr>
              <w:t xml:space="preserve">چه </w:t>
            </w:r>
            <w:r w:rsidRPr="008B3E24">
              <w:rPr>
                <w:rFonts w:cs="Adobe Arabic"/>
                <w:b/>
                <w:bCs/>
                <w:szCs w:val="28"/>
                <w:rtl/>
              </w:rPr>
              <w:t>نیاز</w:t>
            </w:r>
            <w:r w:rsidRPr="00802FE6">
              <w:rPr>
                <w:rFonts w:cs="Adobe Arabic"/>
                <w:szCs w:val="28"/>
                <w:rtl/>
              </w:rPr>
              <w:t>ی دارد؟</w:t>
            </w:r>
          </w:p>
          <w:p w14:paraId="437E5B7A" w14:textId="4749AC72" w:rsidR="003C0812" w:rsidRPr="000A1D00" w:rsidRDefault="003C0812" w:rsidP="000B39F5">
            <w:pPr>
              <w:bidi/>
              <w:spacing w:line="276" w:lineRule="auto"/>
              <w:jc w:val="left"/>
              <w:rPr>
                <w:rFonts w:cs="Adobe Arabic"/>
                <w:color w:val="FF0000"/>
                <w:szCs w:val="28"/>
                <w:rtl/>
              </w:rPr>
            </w:pPr>
          </w:p>
        </w:tc>
      </w:tr>
      <w:tr w:rsidR="003C0812" w:rsidRPr="00802FE6" w14:paraId="3FBE1360" w14:textId="77777777" w:rsidTr="00164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tcW w:w="5000" w:type="pct"/>
          </w:tcPr>
          <w:p w14:paraId="4325C8CC" w14:textId="77777777" w:rsidR="000B39F5" w:rsidRPr="00802FE6" w:rsidRDefault="000B39F5" w:rsidP="000B39F5">
            <w:pPr>
              <w:bidi/>
              <w:jc w:val="left"/>
              <w:rPr>
                <w:rFonts w:cs="Adobe Arabic"/>
                <w:szCs w:val="28"/>
                <w:rtl/>
              </w:rPr>
            </w:pPr>
            <w:r w:rsidRPr="008B3E24">
              <w:rPr>
                <w:rFonts w:cs="Adobe Arabic"/>
                <w:b/>
                <w:bCs/>
                <w:szCs w:val="28"/>
                <w:rtl/>
              </w:rPr>
              <w:t>مشکلی</w:t>
            </w:r>
            <w:r w:rsidRPr="00802FE6">
              <w:rPr>
                <w:rFonts w:cs="Adobe Arabic"/>
                <w:szCs w:val="28"/>
                <w:rtl/>
              </w:rPr>
              <w:t xml:space="preserve"> که باید همین حالا (زمان حال رویدادها در هر قسمت) حل کند چیست؟</w:t>
            </w:r>
          </w:p>
          <w:p w14:paraId="1B950A6F" w14:textId="70695E23" w:rsidR="003C0812" w:rsidRPr="0016473B" w:rsidRDefault="003C0812" w:rsidP="003C0812">
            <w:pPr>
              <w:bidi/>
              <w:spacing w:before="240"/>
              <w:jc w:val="left"/>
              <w:rPr>
                <w:rFonts w:cs="Adobe Arabic"/>
                <w:szCs w:val="28"/>
                <w:rtl/>
              </w:rPr>
            </w:pPr>
          </w:p>
        </w:tc>
      </w:tr>
      <w:tr w:rsidR="000B39F5" w:rsidRPr="00802FE6" w14:paraId="0A19AD99" w14:textId="77777777" w:rsidTr="0016473B">
        <w:trPr>
          <w:trHeight w:val="234"/>
        </w:trPr>
        <w:tc>
          <w:tcPr>
            <w:tcW w:w="5000" w:type="pct"/>
            <w:shd w:val="clear" w:color="auto" w:fill="000000" w:themeFill="text1"/>
            <w:vAlign w:val="center"/>
          </w:tcPr>
          <w:p w14:paraId="79FA158D" w14:textId="06A48E9D" w:rsidR="0016473B" w:rsidRPr="000B39F5" w:rsidRDefault="000B39F5" w:rsidP="0016473B">
            <w:pPr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 w:rsidRPr="000B39F5">
              <w:rPr>
                <w:rFonts w:cs="Adobe Arabic"/>
                <w:b/>
                <w:bCs/>
                <w:sz w:val="32"/>
                <w:szCs w:val="32"/>
                <w:rtl/>
              </w:rPr>
              <w:t>چه مشخصه‌های دیگری او را از دیگران متمایز می‌کند؟</w:t>
            </w:r>
          </w:p>
        </w:tc>
      </w:tr>
      <w:tr w:rsidR="000B39F5" w:rsidRPr="00802FE6" w14:paraId="38778FB9" w14:textId="77777777" w:rsidTr="008E4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tcW w:w="5000" w:type="pct"/>
          </w:tcPr>
          <w:p w14:paraId="1625854D" w14:textId="77777777" w:rsidR="000B39F5" w:rsidRPr="00214291" w:rsidRDefault="000B39F5" w:rsidP="000B39F5">
            <w:pPr>
              <w:bidi/>
              <w:jc w:val="left"/>
              <w:rPr>
                <w:rFonts w:cs="Adobe Arabic"/>
                <w:b/>
                <w:bCs/>
                <w:sz w:val="32"/>
                <w:szCs w:val="32"/>
                <w:rtl/>
              </w:rPr>
            </w:pPr>
          </w:p>
        </w:tc>
      </w:tr>
    </w:tbl>
    <w:p w14:paraId="5DD18140" w14:textId="77777777" w:rsidR="009A0D03" w:rsidRDefault="000E7802">
      <w:pPr>
        <w:jc w:val="left"/>
        <w:rPr>
          <w:rtl/>
        </w:rPr>
        <w:sectPr w:rsidR="009A0D03" w:rsidSect="00252C5F">
          <w:headerReference w:type="default" r:id="rId10"/>
          <w:pgSz w:w="11906" w:h="16838" w:code="9"/>
          <w:pgMar w:top="720" w:right="720" w:bottom="720" w:left="720" w:header="680" w:footer="720" w:gutter="0"/>
          <w:cols w:space="720"/>
          <w:docGrid w:linePitch="381"/>
        </w:sectPr>
      </w:pPr>
      <w:r>
        <w:rPr>
          <w:rtl/>
        </w:rPr>
        <w:br w:type="page"/>
      </w:r>
    </w:p>
    <w:tbl>
      <w:tblPr>
        <w:tblStyle w:val="PlainTable1"/>
        <w:bidiVisual/>
        <w:tblW w:w="5000" w:type="pct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10456"/>
      </w:tblGrid>
      <w:tr w:rsidR="00A24954" w:rsidRPr="00802FE6" w14:paraId="14CE2CDC" w14:textId="77777777" w:rsidTr="00865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tcW w:w="5000" w:type="pct"/>
            <w:shd w:val="clear" w:color="auto" w:fill="000000" w:themeFill="text1"/>
            <w:vAlign w:val="center"/>
          </w:tcPr>
          <w:p w14:paraId="4958544F" w14:textId="77777777" w:rsidR="00A24954" w:rsidRPr="000E7802" w:rsidRDefault="008B3E24" w:rsidP="00C87F6F">
            <w:pPr>
              <w:shd w:val="clear" w:color="auto" w:fill="000000" w:themeFill="text1"/>
              <w:bidi/>
              <w:jc w:val="center"/>
              <w:rPr>
                <w:rFonts w:cs="Adobe Arabic"/>
                <w:b/>
                <w:bCs/>
                <w:sz w:val="32"/>
                <w:szCs w:val="32"/>
                <w:rtl/>
              </w:rPr>
            </w:pPr>
            <w:r>
              <w:rPr>
                <w:rFonts w:cs="Adobe Arabic" w:hint="cs"/>
                <w:b/>
                <w:bCs/>
                <w:sz w:val="32"/>
                <w:szCs w:val="32"/>
                <w:rtl/>
              </w:rPr>
              <w:lastRenderedPageBreak/>
              <w:t>قوس شخصیت</w:t>
            </w:r>
          </w:p>
          <w:p w14:paraId="5CA72F4B" w14:textId="77777777" w:rsidR="00A24954" w:rsidRPr="00C87F6F" w:rsidRDefault="00537AF8" w:rsidP="00C87F6F">
            <w:pPr>
              <w:bidi/>
              <w:jc w:val="center"/>
              <w:rPr>
                <w:rFonts w:cs="Adobe Arabic"/>
                <w:szCs w:val="28"/>
                <w:rtl/>
                <w:lang w:bidi="fa-IR"/>
              </w:rPr>
            </w:pPr>
            <w:r w:rsidRPr="00C87F6F">
              <w:rPr>
                <w:rFonts w:cs="Adobe Arabic"/>
                <w:sz w:val="22"/>
                <w:rtl/>
              </w:rPr>
              <w:t xml:space="preserve">توصیف مختصری از خط کلی شخصیت که زنجیره‌ای از «احساس و </w:t>
            </w:r>
            <w:r w:rsidRPr="00CB5519">
              <w:rPr>
                <w:rFonts w:cs="Adobe Arabic"/>
                <w:sz w:val="22"/>
                <w:rtl/>
              </w:rPr>
              <w:t>اندیشه</w:t>
            </w:r>
            <w:r w:rsidRPr="00C87F6F">
              <w:rPr>
                <w:rFonts w:cs="Adobe Arabic"/>
                <w:sz w:val="22"/>
                <w:rtl/>
              </w:rPr>
              <w:t>»ی او و «تصمیم»‌های اوست، یا به عبارت دیگر زنجیره‌ی انتخاب‌های شخصیت و فراز و فرود آن</w:t>
            </w:r>
          </w:p>
        </w:tc>
      </w:tr>
      <w:tr w:rsidR="00A24954" w:rsidRPr="00802FE6" w14:paraId="255D241B" w14:textId="77777777" w:rsidTr="008E452D">
        <w:trPr>
          <w:trHeight w:val="961"/>
        </w:trPr>
        <w:tc>
          <w:tcPr>
            <w:tcW w:w="5000" w:type="pct"/>
          </w:tcPr>
          <w:p w14:paraId="449BBAE1" w14:textId="154D64EC" w:rsidR="00A24954" w:rsidRPr="001A1D06" w:rsidRDefault="00A24954" w:rsidP="00A24954">
            <w:pPr>
              <w:bidi/>
              <w:spacing w:before="240"/>
              <w:jc w:val="left"/>
              <w:rPr>
                <w:rFonts w:cs="Adobe Arabic"/>
                <w:color w:val="FF0000"/>
                <w:szCs w:val="28"/>
                <w:rtl/>
              </w:rPr>
            </w:pPr>
          </w:p>
        </w:tc>
      </w:tr>
    </w:tbl>
    <w:p w14:paraId="013ED589" w14:textId="77777777" w:rsidR="00285A3F" w:rsidRPr="00A24954" w:rsidRDefault="00285A3F" w:rsidP="006218F6">
      <w:pPr>
        <w:bidi/>
        <w:spacing w:after="0"/>
        <w:jc w:val="left"/>
        <w:rPr>
          <w:rFonts w:cs="Adobe Arabic"/>
          <w:szCs w:val="28"/>
          <w:lang w:bidi="fa-IR"/>
        </w:rPr>
      </w:pPr>
    </w:p>
    <w:sectPr w:rsidR="00285A3F" w:rsidRPr="00A24954" w:rsidSect="00252C5F">
      <w:headerReference w:type="default" r:id="rId11"/>
      <w:pgSz w:w="11906" w:h="16838" w:code="9"/>
      <w:pgMar w:top="720" w:right="720" w:bottom="720" w:left="720" w:header="68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CE0D1" w14:textId="77777777" w:rsidR="006B7B38" w:rsidRDefault="006B7B38" w:rsidP="00D81353">
      <w:pPr>
        <w:spacing w:after="0" w:line="240" w:lineRule="auto"/>
      </w:pPr>
      <w:r>
        <w:separator/>
      </w:r>
    </w:p>
  </w:endnote>
  <w:endnote w:type="continuationSeparator" w:id="0">
    <w:p w14:paraId="57004312" w14:textId="77777777" w:rsidR="006B7B38" w:rsidRDefault="006B7B38" w:rsidP="00D81353">
      <w:pPr>
        <w:spacing w:after="0" w:line="240" w:lineRule="auto"/>
      </w:pPr>
      <w:r>
        <w:continuationSeparator/>
      </w:r>
    </w:p>
  </w:endnote>
  <w:endnote w:type="continuationNotice" w:id="1">
    <w:p w14:paraId="3E3FFA60" w14:textId="77777777" w:rsidR="006B7B38" w:rsidRDefault="006B7B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8AE85" w14:textId="77777777" w:rsidR="00D81353" w:rsidRPr="001F6A89" w:rsidRDefault="009B3943" w:rsidP="00F24D8A">
    <w:pPr>
      <w:tabs>
        <w:tab w:val="center" w:pos="4550"/>
        <w:tab w:val="left" w:pos="5818"/>
      </w:tabs>
      <w:bidi/>
      <w:ind w:right="260"/>
      <w:jc w:val="left"/>
      <w:rPr>
        <w:rFonts w:cs="Adobe Arabic"/>
        <w:color w:val="222A35" w:themeColor="text2" w:themeShade="80"/>
        <w:szCs w:val="28"/>
      </w:rPr>
    </w:pPr>
    <w:r>
      <w:rPr>
        <w:rFonts w:cs="Adobe Arabic" w:hint="cs"/>
        <w:color w:val="8496B0" w:themeColor="text2" w:themeTint="99"/>
        <w:szCs w:val="28"/>
        <w:rtl/>
        <w:lang w:bidi="fa-IR"/>
      </w:rPr>
      <w:t xml:space="preserve">کلیدواژه‌ها: </w:t>
    </w:r>
    <w:sdt>
      <w:sdtPr>
        <w:rPr>
          <w:rFonts w:cs="Adobe Arabic"/>
          <w:color w:val="8496B0" w:themeColor="text2" w:themeTint="99"/>
          <w:szCs w:val="28"/>
          <w:rtl/>
        </w:rPr>
        <w:alias w:val="Keywords"/>
        <w:tag w:val=""/>
        <w:id w:val="-1701391777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84659A">
          <w:rPr>
            <w:rFonts w:cs="Adobe Arabic"/>
            <w:color w:val="8496B0" w:themeColor="text2" w:themeTint="99"/>
            <w:szCs w:val="28"/>
            <w:rtl/>
          </w:rPr>
          <w:t>[کلیدواژه‌ها]</w:t>
        </w:r>
      </w:sdtContent>
    </w:sdt>
    <w:r w:rsidR="00F24D8A">
      <w:rPr>
        <w:rFonts w:cs="Adobe Arabic"/>
        <w:color w:val="8496B0" w:themeColor="text2" w:themeTint="99"/>
        <w:spacing w:val="60"/>
        <w:szCs w:val="28"/>
        <w:rtl/>
      </w:rPr>
      <w:ptab w:relativeTo="margin" w:alignment="right" w:leader="none"/>
    </w:r>
    <w:r w:rsidR="00D81353" w:rsidRPr="005F15A2">
      <w:rPr>
        <w:rFonts w:cs="Adobe Arabic"/>
        <w:color w:val="8496B0" w:themeColor="text2" w:themeTint="99"/>
        <w:spacing w:val="60"/>
        <w:szCs w:val="28"/>
        <w:rtl/>
      </w:rPr>
      <w:t>صفحه</w:t>
    </w:r>
    <w:r w:rsidR="00D81353" w:rsidRPr="005F15A2">
      <w:rPr>
        <w:rFonts w:cs="Adobe Arabic"/>
        <w:color w:val="8496B0" w:themeColor="text2" w:themeTint="99"/>
        <w:szCs w:val="28"/>
      </w:rPr>
      <w:t xml:space="preserve"> </w:t>
    </w:r>
    <w:r w:rsidR="00D81353" w:rsidRPr="005F15A2">
      <w:rPr>
        <w:rFonts w:cs="Adobe Arabic"/>
        <w:color w:val="323E4F" w:themeColor="text2" w:themeShade="BF"/>
        <w:szCs w:val="28"/>
      </w:rPr>
      <w:fldChar w:fldCharType="begin"/>
    </w:r>
    <w:r w:rsidR="00D81353" w:rsidRPr="005F15A2">
      <w:rPr>
        <w:rFonts w:cs="Adobe Arabic"/>
        <w:color w:val="323E4F" w:themeColor="text2" w:themeShade="BF"/>
        <w:szCs w:val="28"/>
      </w:rPr>
      <w:instrText xml:space="preserve"> PAGE   \* MERGEFORMAT </w:instrText>
    </w:r>
    <w:r w:rsidR="00D81353" w:rsidRPr="005F15A2">
      <w:rPr>
        <w:rFonts w:cs="Adobe Arabic"/>
        <w:color w:val="323E4F" w:themeColor="text2" w:themeShade="BF"/>
        <w:szCs w:val="28"/>
      </w:rPr>
      <w:fldChar w:fldCharType="separate"/>
    </w:r>
    <w:r w:rsidR="00D81353" w:rsidRPr="005F15A2">
      <w:rPr>
        <w:rFonts w:cs="Adobe Arabic"/>
        <w:noProof/>
        <w:color w:val="323E4F" w:themeColor="text2" w:themeShade="BF"/>
        <w:szCs w:val="28"/>
      </w:rPr>
      <w:t>1</w:t>
    </w:r>
    <w:r w:rsidR="00D81353" w:rsidRPr="005F15A2">
      <w:rPr>
        <w:rFonts w:cs="Adobe Arabic"/>
        <w:color w:val="323E4F" w:themeColor="text2" w:themeShade="BF"/>
        <w:szCs w:val="28"/>
      </w:rPr>
      <w:fldChar w:fldCharType="end"/>
    </w:r>
    <w:r w:rsidR="00D81353" w:rsidRPr="005F15A2">
      <w:rPr>
        <w:rFonts w:cs="Adobe Arabic"/>
        <w:color w:val="323E4F" w:themeColor="text2" w:themeShade="BF"/>
        <w:szCs w:val="28"/>
      </w:rPr>
      <w:t xml:space="preserve"> </w:t>
    </w:r>
    <w:r w:rsidR="00A025CC">
      <w:rPr>
        <w:rFonts w:cs="Adobe Arabic" w:hint="cs"/>
        <w:color w:val="323E4F" w:themeColor="text2" w:themeShade="BF"/>
        <w:szCs w:val="28"/>
        <w:rtl/>
      </w:rPr>
      <w:t>|</w:t>
    </w:r>
    <w:r w:rsidR="007E7818">
      <w:rPr>
        <w:rFonts w:cs="Adobe Arabic" w:hint="cs"/>
        <w:color w:val="323E4F" w:themeColor="text2" w:themeShade="BF"/>
        <w:szCs w:val="28"/>
        <w:rtl/>
      </w:rPr>
      <w:t xml:space="preserve"> </w:t>
    </w:r>
    <w:r w:rsidR="00D81353" w:rsidRPr="005F15A2">
      <w:rPr>
        <w:rFonts w:cs="Adobe Arabic"/>
        <w:color w:val="323E4F" w:themeColor="text2" w:themeShade="BF"/>
        <w:szCs w:val="28"/>
      </w:rPr>
      <w:fldChar w:fldCharType="begin"/>
    </w:r>
    <w:r w:rsidR="00D81353" w:rsidRPr="005F15A2">
      <w:rPr>
        <w:rFonts w:cs="Adobe Arabic"/>
        <w:color w:val="323E4F" w:themeColor="text2" w:themeShade="BF"/>
        <w:szCs w:val="28"/>
      </w:rPr>
      <w:instrText xml:space="preserve"> NUMPAGES  \* Arabic  \* MERGEFORMAT </w:instrText>
    </w:r>
    <w:r w:rsidR="00D81353" w:rsidRPr="005F15A2">
      <w:rPr>
        <w:rFonts w:cs="Adobe Arabic"/>
        <w:color w:val="323E4F" w:themeColor="text2" w:themeShade="BF"/>
        <w:szCs w:val="28"/>
      </w:rPr>
      <w:fldChar w:fldCharType="separate"/>
    </w:r>
    <w:r w:rsidR="00D81353" w:rsidRPr="005F15A2">
      <w:rPr>
        <w:rFonts w:cs="Adobe Arabic"/>
        <w:noProof/>
        <w:color w:val="323E4F" w:themeColor="text2" w:themeShade="BF"/>
        <w:szCs w:val="28"/>
      </w:rPr>
      <w:t>1</w:t>
    </w:r>
    <w:r w:rsidR="00D81353" w:rsidRPr="005F15A2">
      <w:rPr>
        <w:rFonts w:cs="Adobe Arabic"/>
        <w:color w:val="323E4F" w:themeColor="text2" w:themeShade="BF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DF8FC" w14:textId="77777777" w:rsidR="006B7B38" w:rsidRDefault="006B7B38" w:rsidP="00D81353">
      <w:pPr>
        <w:spacing w:after="0" w:line="240" w:lineRule="auto"/>
      </w:pPr>
      <w:r>
        <w:separator/>
      </w:r>
    </w:p>
  </w:footnote>
  <w:footnote w:type="continuationSeparator" w:id="0">
    <w:p w14:paraId="15C94CC8" w14:textId="77777777" w:rsidR="006B7B38" w:rsidRDefault="006B7B38" w:rsidP="00D81353">
      <w:pPr>
        <w:spacing w:after="0" w:line="240" w:lineRule="auto"/>
      </w:pPr>
      <w:r>
        <w:continuationSeparator/>
      </w:r>
    </w:p>
  </w:footnote>
  <w:footnote w:type="continuationNotice" w:id="1">
    <w:p w14:paraId="3B123439" w14:textId="77777777" w:rsidR="006B7B38" w:rsidRDefault="006B7B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A9932" w14:textId="75EB608A" w:rsidR="00D81353" w:rsidRPr="0058531C" w:rsidRDefault="0058531C" w:rsidP="00424537">
    <w:pPr>
      <w:pStyle w:val="Header"/>
      <w:tabs>
        <w:tab w:val="clear" w:pos="4680"/>
        <w:tab w:val="clear" w:pos="9360"/>
      </w:tabs>
      <w:bidi/>
      <w:spacing w:after="240"/>
      <w:jc w:val="left"/>
      <w:rPr>
        <w:rFonts w:cs="Adobe Arabic"/>
        <w:sz w:val="36"/>
        <w:szCs w:val="36"/>
        <w:lang w:bidi="fa-IR"/>
      </w:rPr>
    </w:pPr>
    <w:r w:rsidRPr="0058531C">
      <w:rPr>
        <w:rFonts w:cs="Adobe Arabic" w:hint="cs"/>
        <w:sz w:val="36"/>
        <w:szCs w:val="36"/>
        <w:rtl/>
        <w:lang w:bidi="fa-IR"/>
      </w:rPr>
      <w:t xml:space="preserve">جدول 1: </w:t>
    </w:r>
    <w:r w:rsidR="008B3E24">
      <w:rPr>
        <w:rFonts w:cs="Adobe Arabic" w:hint="cs"/>
        <w:sz w:val="36"/>
        <w:szCs w:val="36"/>
        <w:rtl/>
        <w:lang w:bidi="fa-IR"/>
      </w:rPr>
      <w:t>مشخصه‌های شخصیت</w:t>
    </w:r>
    <w:r w:rsidR="000C5141" w:rsidRPr="0058531C">
      <w:rPr>
        <w:rFonts w:cs="Adobe Arabic"/>
        <w:sz w:val="36"/>
        <w:szCs w:val="36"/>
        <w:rtl/>
        <w:lang w:bidi="fa-IR"/>
      </w:rPr>
      <w:ptab w:relativeTo="margin" w:alignment="center" w:leader="none"/>
    </w:r>
    <w:sdt>
      <w:sdtPr>
        <w:rPr>
          <w:rFonts w:cs="Adobe Arabic"/>
          <w:b/>
          <w:bCs/>
          <w:sz w:val="44"/>
          <w:szCs w:val="44"/>
          <w:rtl/>
          <w:lang w:bidi="fa-IR"/>
        </w:rPr>
        <w:alias w:val="Subject"/>
        <w:tag w:val=""/>
        <w:id w:val="1312286900"/>
        <w:placeholder>
          <w:docPart w:val="2A54E15EF858448F899151E64FBCB553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83581">
          <w:rPr>
            <w:rFonts w:cs="Adobe Arabic" w:hint="cs"/>
            <w:b/>
            <w:bCs/>
            <w:sz w:val="44"/>
            <w:szCs w:val="44"/>
            <w:rtl/>
            <w:lang w:bidi="fa-IR"/>
          </w:rPr>
          <w:t>«بی نام و نشان</w:t>
        </w:r>
        <w:r w:rsidR="0073345C" w:rsidRPr="0073345C">
          <w:rPr>
            <w:rFonts w:cs="Adobe Arabic"/>
            <w:b/>
            <w:bCs/>
            <w:sz w:val="44"/>
            <w:szCs w:val="44"/>
            <w:rtl/>
            <w:lang w:bidi="fa-IR"/>
          </w:rPr>
          <w:t>»</w:t>
        </w:r>
      </w:sdtContent>
    </w:sdt>
    <w:r w:rsidR="000C5141" w:rsidRPr="0058531C">
      <w:rPr>
        <w:rFonts w:cs="Adobe Arabic"/>
        <w:sz w:val="36"/>
        <w:szCs w:val="36"/>
        <w:rtl/>
        <w:lang w:bidi="fa-IR"/>
      </w:rPr>
      <w:ptab w:relativeTo="margin" w:alignment="right" w:leader="none"/>
    </w:r>
    <w:sdt>
      <w:sdtPr>
        <w:rPr>
          <w:rFonts w:cs="Adobe Arabic"/>
          <w:sz w:val="36"/>
          <w:szCs w:val="36"/>
          <w:rtl/>
          <w:lang w:bidi="fa-IR"/>
        </w:rPr>
        <w:alias w:val="Title"/>
        <w:tag w:val=""/>
        <w:id w:val="61692964"/>
        <w:placeholder>
          <w:docPart w:val="431397CA208D49D2BA7303B9A1E672D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80727">
          <w:rPr>
            <w:rFonts w:cs="Adobe Arabic" w:hint="cs"/>
            <w:sz w:val="36"/>
            <w:szCs w:val="36"/>
            <w:rtl/>
            <w:lang w:bidi="fa-IR"/>
          </w:rPr>
          <w:t>خام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AF621" w14:textId="76788A44" w:rsidR="00554E76" w:rsidRPr="00085626" w:rsidRDefault="00085626" w:rsidP="003D06E1">
    <w:pPr>
      <w:pStyle w:val="Header"/>
      <w:tabs>
        <w:tab w:val="clear" w:pos="4680"/>
        <w:tab w:val="clear" w:pos="9360"/>
      </w:tabs>
      <w:bidi/>
      <w:spacing w:after="240"/>
      <w:jc w:val="left"/>
      <w:rPr>
        <w:rFonts w:cs="Adobe Arabic"/>
        <w:b/>
        <w:bCs/>
        <w:sz w:val="38"/>
        <w:szCs w:val="38"/>
        <w:lang w:bidi="fa-IR"/>
      </w:rPr>
    </w:pPr>
    <w:r>
      <w:rPr>
        <w:rFonts w:cs="Adobe Arabic" w:hint="cs"/>
        <w:sz w:val="44"/>
        <w:szCs w:val="36"/>
        <w:rtl/>
        <w:lang w:bidi="fa-IR"/>
      </w:rPr>
      <w:t xml:space="preserve">جدول </w:t>
    </w:r>
    <w:r w:rsidR="00EA322C" w:rsidRPr="00BF6DED">
      <w:rPr>
        <w:rFonts w:cs="Adobe Arabic" w:hint="cs"/>
        <w:sz w:val="44"/>
        <w:szCs w:val="36"/>
        <w:rtl/>
        <w:lang w:bidi="fa-IR"/>
      </w:rPr>
      <w:t>2</w:t>
    </w:r>
    <w:r>
      <w:rPr>
        <w:rFonts w:cs="Adobe Arabic" w:hint="cs"/>
        <w:sz w:val="44"/>
        <w:szCs w:val="36"/>
        <w:rtl/>
        <w:lang w:bidi="fa-IR"/>
      </w:rPr>
      <w:t>:</w:t>
    </w:r>
    <w:r w:rsidR="00EA322C" w:rsidRPr="00BF6DED">
      <w:rPr>
        <w:rFonts w:cs="Adobe Arabic" w:hint="cs"/>
        <w:sz w:val="44"/>
        <w:szCs w:val="36"/>
        <w:rtl/>
        <w:lang w:bidi="fa-IR"/>
      </w:rPr>
      <w:t xml:space="preserve"> </w:t>
    </w:r>
    <w:r w:rsidR="00554E76" w:rsidRPr="00BF6DED">
      <w:rPr>
        <w:rFonts w:cs="Adobe Arabic" w:hint="cs"/>
        <w:sz w:val="44"/>
        <w:szCs w:val="36"/>
        <w:rtl/>
        <w:lang w:bidi="fa-IR"/>
      </w:rPr>
      <w:t xml:space="preserve">زنده کردن </w:t>
    </w:r>
    <w:r w:rsidR="00554E76" w:rsidRPr="00BF6DED">
      <w:rPr>
        <w:rFonts w:cs="Adobe Arabic"/>
        <w:sz w:val="44"/>
        <w:szCs w:val="36"/>
        <w:rtl/>
        <w:lang w:bidi="fa-IR"/>
      </w:rPr>
      <w:t>شخصیت</w:t>
    </w:r>
    <w:r w:rsidR="00554E76" w:rsidRPr="00BF6DED">
      <w:rPr>
        <w:rFonts w:cs="Adobe Arabic"/>
        <w:sz w:val="44"/>
        <w:szCs w:val="36"/>
        <w:rtl/>
        <w:lang w:bidi="fa-IR"/>
      </w:rPr>
      <w:ptab w:relativeTo="margin" w:alignment="center" w:leader="none"/>
    </w:r>
    <w:sdt>
      <w:sdtPr>
        <w:rPr>
          <w:rFonts w:cs="Adobe Arabic"/>
          <w:b/>
          <w:bCs/>
          <w:sz w:val="44"/>
          <w:szCs w:val="44"/>
          <w:rtl/>
          <w:lang w:bidi="fa-IR"/>
        </w:rPr>
        <w:alias w:val="Subject"/>
        <w:tag w:val=""/>
        <w:id w:val="-1274631792"/>
        <w:placeholder>
          <w:docPart w:val="431397CA208D49D2BA7303B9A1E672D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83581">
          <w:rPr>
            <w:rFonts w:cs="Adobe Arabic"/>
            <w:b/>
            <w:bCs/>
            <w:sz w:val="44"/>
            <w:szCs w:val="44"/>
            <w:rtl/>
            <w:lang w:bidi="fa-IR"/>
          </w:rPr>
          <w:t>«بی نام و نشان»</w:t>
        </w:r>
      </w:sdtContent>
    </w:sdt>
    <w:r w:rsidR="00554E76" w:rsidRPr="0058531C">
      <w:rPr>
        <w:rFonts w:cs="Adobe Arabic"/>
        <w:sz w:val="52"/>
        <w:szCs w:val="44"/>
        <w:rtl/>
        <w:lang w:bidi="fa-IR"/>
      </w:rPr>
      <w:ptab w:relativeTo="margin" w:alignment="right" w:leader="none"/>
    </w:r>
    <w:sdt>
      <w:sdtPr>
        <w:rPr>
          <w:rFonts w:cs="Adobe Arabic"/>
          <w:sz w:val="44"/>
          <w:szCs w:val="36"/>
          <w:rtl/>
          <w:lang w:bidi="fa-IR"/>
        </w:rPr>
        <w:alias w:val="Title"/>
        <w:tag w:val=""/>
        <w:id w:val="1870803742"/>
        <w:placeholder>
          <w:docPart w:val="BE6B54E397E742DCBA2478EE4440634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83581">
          <w:rPr>
            <w:rFonts w:cs="Adobe Arabic" w:hint="cs"/>
            <w:sz w:val="44"/>
            <w:szCs w:val="36"/>
            <w:rtl/>
            <w:lang w:bidi="fa-IR"/>
          </w:rPr>
          <w:t>خام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E3BAC" w14:textId="626E11A6" w:rsidR="009A0D03" w:rsidRPr="00085626" w:rsidRDefault="009A0D03" w:rsidP="000C5141">
    <w:pPr>
      <w:pStyle w:val="Header"/>
      <w:tabs>
        <w:tab w:val="clear" w:pos="4680"/>
        <w:tab w:val="clear" w:pos="9360"/>
      </w:tabs>
      <w:bidi/>
      <w:spacing w:after="240"/>
      <w:jc w:val="left"/>
      <w:rPr>
        <w:rFonts w:cs="Adobe Arabic"/>
        <w:b/>
        <w:bCs/>
        <w:sz w:val="38"/>
        <w:szCs w:val="38"/>
        <w:lang w:bidi="fa-IR"/>
      </w:rPr>
    </w:pPr>
    <w:r>
      <w:rPr>
        <w:rFonts w:cs="Adobe Arabic" w:hint="cs"/>
        <w:sz w:val="44"/>
        <w:szCs w:val="36"/>
        <w:rtl/>
        <w:lang w:bidi="fa-IR"/>
      </w:rPr>
      <w:t>جدول 3:</w:t>
    </w:r>
    <w:r w:rsidRPr="00BF6DED">
      <w:rPr>
        <w:rFonts w:cs="Adobe Arabic" w:hint="cs"/>
        <w:sz w:val="44"/>
        <w:szCs w:val="36"/>
        <w:rtl/>
        <w:lang w:bidi="fa-IR"/>
      </w:rPr>
      <w:t xml:space="preserve"> </w:t>
    </w:r>
    <w:r w:rsidR="00CA1FF4">
      <w:rPr>
        <w:rFonts w:cs="Adobe Arabic" w:hint="cs"/>
        <w:sz w:val="44"/>
        <w:szCs w:val="36"/>
        <w:rtl/>
        <w:lang w:bidi="fa-IR"/>
      </w:rPr>
      <w:t xml:space="preserve">قوس </w:t>
    </w:r>
    <w:r w:rsidRPr="00BF6DED">
      <w:rPr>
        <w:rFonts w:cs="Adobe Arabic"/>
        <w:sz w:val="44"/>
        <w:szCs w:val="36"/>
        <w:rtl/>
        <w:lang w:bidi="fa-IR"/>
      </w:rPr>
      <w:t>شخصیت</w:t>
    </w:r>
    <w:r w:rsidRPr="00BF6DED">
      <w:rPr>
        <w:rFonts w:cs="Adobe Arabic"/>
        <w:sz w:val="44"/>
        <w:szCs w:val="36"/>
        <w:rtl/>
        <w:lang w:bidi="fa-IR"/>
      </w:rPr>
      <w:ptab w:relativeTo="margin" w:alignment="center" w:leader="none"/>
    </w:r>
    <w:sdt>
      <w:sdtPr>
        <w:rPr>
          <w:rFonts w:cs="Adobe Arabic"/>
          <w:b/>
          <w:bCs/>
          <w:sz w:val="44"/>
          <w:szCs w:val="44"/>
          <w:rtl/>
          <w:lang w:bidi="fa-IR"/>
        </w:rPr>
        <w:alias w:val="Subject"/>
        <w:tag w:val=""/>
        <w:id w:val="-1709025336"/>
        <w:placeholder>
          <w:docPart w:val="2A54E15EF858448F899151E64FBCB553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83581">
          <w:rPr>
            <w:rFonts w:cs="Adobe Arabic"/>
            <w:b/>
            <w:bCs/>
            <w:sz w:val="44"/>
            <w:szCs w:val="44"/>
            <w:rtl/>
            <w:lang w:bidi="fa-IR"/>
          </w:rPr>
          <w:t>«بی نام و نشان»</w:t>
        </w:r>
      </w:sdtContent>
    </w:sdt>
    <w:r w:rsidRPr="0058531C">
      <w:rPr>
        <w:rFonts w:cs="Adobe Arabic"/>
        <w:sz w:val="52"/>
        <w:szCs w:val="44"/>
        <w:rtl/>
        <w:lang w:bidi="fa-IR"/>
      </w:rPr>
      <w:ptab w:relativeTo="margin" w:alignment="right" w:leader="none"/>
    </w:r>
    <w:sdt>
      <w:sdtPr>
        <w:rPr>
          <w:rFonts w:cs="Adobe Arabic"/>
          <w:sz w:val="44"/>
          <w:szCs w:val="36"/>
          <w:rtl/>
          <w:lang w:bidi="fa-IR"/>
        </w:rPr>
        <w:alias w:val="Title"/>
        <w:tag w:val=""/>
        <w:id w:val="153804866"/>
        <w:placeholder>
          <w:docPart w:val="B9365781711A46C29AE86E247368AF1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83581">
          <w:rPr>
            <w:rFonts w:cs="Adobe Arabic" w:hint="cs"/>
            <w:sz w:val="44"/>
            <w:szCs w:val="36"/>
            <w:rtl/>
            <w:lang w:bidi="fa-IR"/>
          </w:rPr>
          <w:t>خام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40DD"/>
    <w:multiLevelType w:val="hybridMultilevel"/>
    <w:tmpl w:val="C240A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9192B"/>
    <w:multiLevelType w:val="hybridMultilevel"/>
    <w:tmpl w:val="63CE4F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E6195D"/>
    <w:multiLevelType w:val="hybridMultilevel"/>
    <w:tmpl w:val="78E0CB6A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3CA66983"/>
    <w:multiLevelType w:val="hybridMultilevel"/>
    <w:tmpl w:val="1A767778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saveSubset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8F"/>
    <w:rsid w:val="00022E04"/>
    <w:rsid w:val="00030724"/>
    <w:rsid w:val="00031DD7"/>
    <w:rsid w:val="00034555"/>
    <w:rsid w:val="00037443"/>
    <w:rsid w:val="0004326F"/>
    <w:rsid w:val="00045E60"/>
    <w:rsid w:val="00050BAD"/>
    <w:rsid w:val="00056735"/>
    <w:rsid w:val="00061E98"/>
    <w:rsid w:val="00071A63"/>
    <w:rsid w:val="0007581B"/>
    <w:rsid w:val="000764AC"/>
    <w:rsid w:val="0008315C"/>
    <w:rsid w:val="00085626"/>
    <w:rsid w:val="000915DA"/>
    <w:rsid w:val="00093542"/>
    <w:rsid w:val="000A1D00"/>
    <w:rsid w:val="000B1673"/>
    <w:rsid w:val="000B35EE"/>
    <w:rsid w:val="000B38D8"/>
    <w:rsid w:val="000B39F5"/>
    <w:rsid w:val="000B3BF2"/>
    <w:rsid w:val="000C2721"/>
    <w:rsid w:val="000C4ACD"/>
    <w:rsid w:val="000C5141"/>
    <w:rsid w:val="000D0F5D"/>
    <w:rsid w:val="000E1E5D"/>
    <w:rsid w:val="000E7802"/>
    <w:rsid w:val="00140505"/>
    <w:rsid w:val="00146A91"/>
    <w:rsid w:val="00146B3D"/>
    <w:rsid w:val="00153110"/>
    <w:rsid w:val="0015755F"/>
    <w:rsid w:val="0016473B"/>
    <w:rsid w:val="00164D49"/>
    <w:rsid w:val="001A1D06"/>
    <w:rsid w:val="001A3F3A"/>
    <w:rsid w:val="001B4DD2"/>
    <w:rsid w:val="001B662E"/>
    <w:rsid w:val="001E2550"/>
    <w:rsid w:val="001E769F"/>
    <w:rsid w:val="001F6A89"/>
    <w:rsid w:val="001F7B51"/>
    <w:rsid w:val="002104A6"/>
    <w:rsid w:val="00214291"/>
    <w:rsid w:val="002179FC"/>
    <w:rsid w:val="002203C4"/>
    <w:rsid w:val="00222557"/>
    <w:rsid w:val="002250BD"/>
    <w:rsid w:val="00237151"/>
    <w:rsid w:val="00252C5F"/>
    <w:rsid w:val="00256156"/>
    <w:rsid w:val="00257E42"/>
    <w:rsid w:val="00260DBD"/>
    <w:rsid w:val="00261438"/>
    <w:rsid w:val="00277BBB"/>
    <w:rsid w:val="00285A3F"/>
    <w:rsid w:val="00286533"/>
    <w:rsid w:val="002912D0"/>
    <w:rsid w:val="0029792F"/>
    <w:rsid w:val="002A13F5"/>
    <w:rsid w:val="002B37A2"/>
    <w:rsid w:val="002B434F"/>
    <w:rsid w:val="002E2A57"/>
    <w:rsid w:val="002E46F0"/>
    <w:rsid w:val="002F18FC"/>
    <w:rsid w:val="002F51FB"/>
    <w:rsid w:val="003009F5"/>
    <w:rsid w:val="0031540B"/>
    <w:rsid w:val="003200A4"/>
    <w:rsid w:val="00335136"/>
    <w:rsid w:val="00336DAF"/>
    <w:rsid w:val="0034233B"/>
    <w:rsid w:val="00343912"/>
    <w:rsid w:val="003637CB"/>
    <w:rsid w:val="003639B9"/>
    <w:rsid w:val="00377293"/>
    <w:rsid w:val="003A166A"/>
    <w:rsid w:val="003A272F"/>
    <w:rsid w:val="003A45B4"/>
    <w:rsid w:val="003B1BC4"/>
    <w:rsid w:val="003B4D63"/>
    <w:rsid w:val="003C0812"/>
    <w:rsid w:val="003D06E1"/>
    <w:rsid w:val="003E1EF5"/>
    <w:rsid w:val="003F0394"/>
    <w:rsid w:val="004208D4"/>
    <w:rsid w:val="00420DB5"/>
    <w:rsid w:val="00424537"/>
    <w:rsid w:val="00424FAF"/>
    <w:rsid w:val="00425DE3"/>
    <w:rsid w:val="004341F9"/>
    <w:rsid w:val="00437F0D"/>
    <w:rsid w:val="00454A87"/>
    <w:rsid w:val="00473BF2"/>
    <w:rsid w:val="0047590B"/>
    <w:rsid w:val="00480727"/>
    <w:rsid w:val="00482704"/>
    <w:rsid w:val="00494F10"/>
    <w:rsid w:val="004A024B"/>
    <w:rsid w:val="004A13ED"/>
    <w:rsid w:val="004B194A"/>
    <w:rsid w:val="004B3D9A"/>
    <w:rsid w:val="004B42C8"/>
    <w:rsid w:val="004B5A14"/>
    <w:rsid w:val="004C4BA0"/>
    <w:rsid w:val="004E4727"/>
    <w:rsid w:val="004E4D32"/>
    <w:rsid w:val="004F18CF"/>
    <w:rsid w:val="00500344"/>
    <w:rsid w:val="00502455"/>
    <w:rsid w:val="00503377"/>
    <w:rsid w:val="00535CC0"/>
    <w:rsid w:val="00537AF8"/>
    <w:rsid w:val="00550DA0"/>
    <w:rsid w:val="00552096"/>
    <w:rsid w:val="00554E76"/>
    <w:rsid w:val="00582BCE"/>
    <w:rsid w:val="0058531C"/>
    <w:rsid w:val="00586E01"/>
    <w:rsid w:val="00596B70"/>
    <w:rsid w:val="005B6B7F"/>
    <w:rsid w:val="005C029E"/>
    <w:rsid w:val="005D078A"/>
    <w:rsid w:val="005D35A6"/>
    <w:rsid w:val="005D573B"/>
    <w:rsid w:val="005E4234"/>
    <w:rsid w:val="005E46B7"/>
    <w:rsid w:val="005F15A2"/>
    <w:rsid w:val="005F2FA3"/>
    <w:rsid w:val="005F7C9C"/>
    <w:rsid w:val="00601226"/>
    <w:rsid w:val="006042AA"/>
    <w:rsid w:val="00606CF7"/>
    <w:rsid w:val="006218F6"/>
    <w:rsid w:val="00641F80"/>
    <w:rsid w:val="006633D1"/>
    <w:rsid w:val="00673F86"/>
    <w:rsid w:val="00680884"/>
    <w:rsid w:val="00694D93"/>
    <w:rsid w:val="006A1C2C"/>
    <w:rsid w:val="006B7B38"/>
    <w:rsid w:val="006C008E"/>
    <w:rsid w:val="006C0B08"/>
    <w:rsid w:val="006C2663"/>
    <w:rsid w:val="006C4AE9"/>
    <w:rsid w:val="006D3D88"/>
    <w:rsid w:val="006F6DBC"/>
    <w:rsid w:val="00716D9E"/>
    <w:rsid w:val="0073345C"/>
    <w:rsid w:val="0074747E"/>
    <w:rsid w:val="007647AF"/>
    <w:rsid w:val="00784F10"/>
    <w:rsid w:val="00790DF1"/>
    <w:rsid w:val="0079616C"/>
    <w:rsid w:val="007967BE"/>
    <w:rsid w:val="007A5FB6"/>
    <w:rsid w:val="007B2F22"/>
    <w:rsid w:val="007B6033"/>
    <w:rsid w:val="007B6284"/>
    <w:rsid w:val="007B6D5F"/>
    <w:rsid w:val="007C4A2F"/>
    <w:rsid w:val="007E36C1"/>
    <w:rsid w:val="007E7818"/>
    <w:rsid w:val="007F3E2C"/>
    <w:rsid w:val="00802FE6"/>
    <w:rsid w:val="008032AD"/>
    <w:rsid w:val="008144BB"/>
    <w:rsid w:val="00820D2F"/>
    <w:rsid w:val="0083129D"/>
    <w:rsid w:val="00841BE3"/>
    <w:rsid w:val="00844B47"/>
    <w:rsid w:val="00845ADE"/>
    <w:rsid w:val="0084659A"/>
    <w:rsid w:val="00851834"/>
    <w:rsid w:val="00854EA0"/>
    <w:rsid w:val="00865913"/>
    <w:rsid w:val="0089454F"/>
    <w:rsid w:val="008A1161"/>
    <w:rsid w:val="008A6112"/>
    <w:rsid w:val="008B3E24"/>
    <w:rsid w:val="008C50C9"/>
    <w:rsid w:val="008C6068"/>
    <w:rsid w:val="008E452D"/>
    <w:rsid w:val="008F74E2"/>
    <w:rsid w:val="0090392B"/>
    <w:rsid w:val="0092145F"/>
    <w:rsid w:val="00926D88"/>
    <w:rsid w:val="009371BD"/>
    <w:rsid w:val="009377E8"/>
    <w:rsid w:val="009404AE"/>
    <w:rsid w:val="009456FA"/>
    <w:rsid w:val="0096680B"/>
    <w:rsid w:val="00972D84"/>
    <w:rsid w:val="00973665"/>
    <w:rsid w:val="0097521D"/>
    <w:rsid w:val="00981BDC"/>
    <w:rsid w:val="00993E29"/>
    <w:rsid w:val="009A0D03"/>
    <w:rsid w:val="009A13B1"/>
    <w:rsid w:val="009A367D"/>
    <w:rsid w:val="009A4897"/>
    <w:rsid w:val="009B3943"/>
    <w:rsid w:val="009C0094"/>
    <w:rsid w:val="009D4309"/>
    <w:rsid w:val="009D5370"/>
    <w:rsid w:val="009E36D9"/>
    <w:rsid w:val="009F054F"/>
    <w:rsid w:val="00A025CC"/>
    <w:rsid w:val="00A07EF4"/>
    <w:rsid w:val="00A13D95"/>
    <w:rsid w:val="00A23513"/>
    <w:rsid w:val="00A24954"/>
    <w:rsid w:val="00A3765E"/>
    <w:rsid w:val="00A444E9"/>
    <w:rsid w:val="00A5391B"/>
    <w:rsid w:val="00A57577"/>
    <w:rsid w:val="00A61E6E"/>
    <w:rsid w:val="00A8060D"/>
    <w:rsid w:val="00A80DDE"/>
    <w:rsid w:val="00A83581"/>
    <w:rsid w:val="00A83DAE"/>
    <w:rsid w:val="00AA55CB"/>
    <w:rsid w:val="00AC7ECE"/>
    <w:rsid w:val="00AD675B"/>
    <w:rsid w:val="00B04E6B"/>
    <w:rsid w:val="00B10720"/>
    <w:rsid w:val="00B23D9B"/>
    <w:rsid w:val="00B243E1"/>
    <w:rsid w:val="00B26FC9"/>
    <w:rsid w:val="00B33A21"/>
    <w:rsid w:val="00B34FCE"/>
    <w:rsid w:val="00B62EC9"/>
    <w:rsid w:val="00B720AB"/>
    <w:rsid w:val="00B757C9"/>
    <w:rsid w:val="00B8065E"/>
    <w:rsid w:val="00B87246"/>
    <w:rsid w:val="00B9418F"/>
    <w:rsid w:val="00BB0408"/>
    <w:rsid w:val="00BB7D01"/>
    <w:rsid w:val="00BD05C0"/>
    <w:rsid w:val="00BF64EF"/>
    <w:rsid w:val="00BF6DED"/>
    <w:rsid w:val="00C10921"/>
    <w:rsid w:val="00C17685"/>
    <w:rsid w:val="00C356E3"/>
    <w:rsid w:val="00C513F7"/>
    <w:rsid w:val="00C52F21"/>
    <w:rsid w:val="00C54CAA"/>
    <w:rsid w:val="00C730F1"/>
    <w:rsid w:val="00C87F6F"/>
    <w:rsid w:val="00CA1FF4"/>
    <w:rsid w:val="00CB5519"/>
    <w:rsid w:val="00CC084F"/>
    <w:rsid w:val="00CC4C8B"/>
    <w:rsid w:val="00CC5A43"/>
    <w:rsid w:val="00CD2144"/>
    <w:rsid w:val="00CD3B7A"/>
    <w:rsid w:val="00CF7186"/>
    <w:rsid w:val="00D00872"/>
    <w:rsid w:val="00D01F1E"/>
    <w:rsid w:val="00D04A87"/>
    <w:rsid w:val="00D16504"/>
    <w:rsid w:val="00D206B7"/>
    <w:rsid w:val="00D23405"/>
    <w:rsid w:val="00D32ACF"/>
    <w:rsid w:val="00D34BF2"/>
    <w:rsid w:val="00D36A5F"/>
    <w:rsid w:val="00D50E70"/>
    <w:rsid w:val="00D64215"/>
    <w:rsid w:val="00D676CE"/>
    <w:rsid w:val="00D76120"/>
    <w:rsid w:val="00D81353"/>
    <w:rsid w:val="00DB092B"/>
    <w:rsid w:val="00DC1DB1"/>
    <w:rsid w:val="00DC36CA"/>
    <w:rsid w:val="00DD17C9"/>
    <w:rsid w:val="00DD2F6E"/>
    <w:rsid w:val="00DE04B3"/>
    <w:rsid w:val="00DE29CE"/>
    <w:rsid w:val="00DE722B"/>
    <w:rsid w:val="00E175F0"/>
    <w:rsid w:val="00E243BB"/>
    <w:rsid w:val="00E458CF"/>
    <w:rsid w:val="00E46370"/>
    <w:rsid w:val="00E57CFC"/>
    <w:rsid w:val="00E720C9"/>
    <w:rsid w:val="00E75A5D"/>
    <w:rsid w:val="00E81F76"/>
    <w:rsid w:val="00E84930"/>
    <w:rsid w:val="00E930FF"/>
    <w:rsid w:val="00E9734A"/>
    <w:rsid w:val="00EA322C"/>
    <w:rsid w:val="00EA7BC3"/>
    <w:rsid w:val="00EC2FE6"/>
    <w:rsid w:val="00EC3AB8"/>
    <w:rsid w:val="00F16437"/>
    <w:rsid w:val="00F21CDD"/>
    <w:rsid w:val="00F22A42"/>
    <w:rsid w:val="00F24D8A"/>
    <w:rsid w:val="00F40F25"/>
    <w:rsid w:val="00F566F4"/>
    <w:rsid w:val="00F611C3"/>
    <w:rsid w:val="00F74125"/>
    <w:rsid w:val="00F7504A"/>
    <w:rsid w:val="00F80A93"/>
    <w:rsid w:val="00F81847"/>
    <w:rsid w:val="00FA3391"/>
    <w:rsid w:val="00FB376A"/>
    <w:rsid w:val="00FC52ED"/>
    <w:rsid w:val="00FD1767"/>
    <w:rsid w:val="00FD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8C29E7"/>
  <w15:chartTrackingRefBased/>
  <w15:docId w15:val="{F6C1852D-4299-4D5C-AAD0-D471C0B9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4BB"/>
    <w:pPr>
      <w:jc w:val="right"/>
    </w:pPr>
    <w:rPr>
      <w:rFonts w:ascii="Adobe Arabic" w:hAnsi="Adobe Arabic"/>
      <w:kern w:val="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3439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3-Accent3">
    <w:name w:val="Grid Table 3 Accent 3"/>
    <w:basedOn w:val="TableNormal"/>
    <w:uiPriority w:val="48"/>
    <w:rsid w:val="003439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34391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7E36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1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353"/>
    <w:rPr>
      <w:rFonts w:ascii="Adobe Arabic" w:hAnsi="Adobe Arabic"/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1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353"/>
    <w:rPr>
      <w:rFonts w:ascii="Adobe Arabic" w:hAnsi="Adobe Arabic"/>
      <w:kern w:val="0"/>
      <w:sz w:val="28"/>
      <w14:ligatures w14:val="none"/>
    </w:rPr>
  </w:style>
  <w:style w:type="table" w:styleId="PlainTable4">
    <w:name w:val="Plain Table 4"/>
    <w:basedOn w:val="TableNormal"/>
    <w:uiPriority w:val="44"/>
    <w:rsid w:val="00937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-Accent5">
    <w:name w:val="Grid Table 5 Dark Accent 5"/>
    <w:basedOn w:val="TableNormal"/>
    <w:uiPriority w:val="50"/>
    <w:rsid w:val="007F3E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">
    <w:name w:val="Grid Table 5 Dark"/>
    <w:basedOn w:val="TableNormal"/>
    <w:uiPriority w:val="50"/>
    <w:rsid w:val="007F3E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PlainTable5">
    <w:name w:val="Plain Table 5"/>
    <w:basedOn w:val="TableNormal"/>
    <w:uiPriority w:val="45"/>
    <w:rsid w:val="007F3E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C87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9D53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jtaba\AppData\Local\Temp\Rar$DIa12324.5429\&#1580;&#1583;&#1608;&#1604;%20&#1588;&#1582;&#1589;&#1740;&#1578;-&#1602;&#1575;&#1604;&#1576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1397CA208D49D2BA7303B9A1E67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80B36-B77E-4A28-9435-05C1A8FFADA5}"/>
      </w:docPartPr>
      <w:docPartBody>
        <w:p w:rsidR="00755799" w:rsidRDefault="00D814AD">
          <w:pPr>
            <w:pStyle w:val="431397CA208D49D2BA7303B9A1E672D2"/>
          </w:pPr>
          <w:r w:rsidRPr="003B2AAA">
            <w:rPr>
              <w:rStyle w:val="PlaceholderText"/>
            </w:rPr>
            <w:t>[Subject]</w:t>
          </w:r>
        </w:p>
      </w:docPartBody>
    </w:docPart>
    <w:docPart>
      <w:docPartPr>
        <w:name w:val="BE6B54E397E742DCBA2478EE44406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7125C-85F2-41CD-A264-9057A2899611}"/>
      </w:docPartPr>
      <w:docPartBody>
        <w:p w:rsidR="00755799" w:rsidRDefault="00D814AD">
          <w:pPr>
            <w:pStyle w:val="BE6B54E397E742DCBA2478EE4440634A"/>
          </w:pPr>
          <w:r w:rsidRPr="003B2AAA">
            <w:rPr>
              <w:rStyle w:val="PlaceholderText"/>
            </w:rPr>
            <w:t>[Title]</w:t>
          </w:r>
        </w:p>
      </w:docPartBody>
    </w:docPart>
    <w:docPart>
      <w:docPartPr>
        <w:name w:val="2A54E15EF858448F899151E64FBCB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79D1-CFD8-4713-8909-5242F0B6DC9D}"/>
      </w:docPartPr>
      <w:docPartBody>
        <w:p w:rsidR="00755799" w:rsidRDefault="00D814AD">
          <w:pPr>
            <w:pStyle w:val="2A54E15EF858448F899151E64FBCB553"/>
          </w:pPr>
          <w:r w:rsidRPr="003B2AAA">
            <w:rPr>
              <w:rStyle w:val="PlaceholderText"/>
            </w:rPr>
            <w:t>[Subject]</w:t>
          </w:r>
        </w:p>
      </w:docPartBody>
    </w:docPart>
    <w:docPart>
      <w:docPartPr>
        <w:name w:val="B9365781711A46C29AE86E247368A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6071F-EE56-4520-B85D-F3415B1E759D}"/>
      </w:docPartPr>
      <w:docPartBody>
        <w:p w:rsidR="00755799" w:rsidRDefault="00D814AD">
          <w:pPr>
            <w:pStyle w:val="B9365781711A46C29AE86E247368AF12"/>
          </w:pPr>
          <w:r w:rsidRPr="003B2AA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24"/>
    <w:rsid w:val="000C7DE8"/>
    <w:rsid w:val="000E3A24"/>
    <w:rsid w:val="00146AB0"/>
    <w:rsid w:val="00154CA6"/>
    <w:rsid w:val="003164ED"/>
    <w:rsid w:val="003A7AAF"/>
    <w:rsid w:val="005620EA"/>
    <w:rsid w:val="0058305B"/>
    <w:rsid w:val="00637405"/>
    <w:rsid w:val="006F127A"/>
    <w:rsid w:val="00741D86"/>
    <w:rsid w:val="00755799"/>
    <w:rsid w:val="007E0784"/>
    <w:rsid w:val="009C0EB5"/>
    <w:rsid w:val="00AE324F"/>
    <w:rsid w:val="00B144F9"/>
    <w:rsid w:val="00C97CBE"/>
    <w:rsid w:val="00D64573"/>
    <w:rsid w:val="00D814AD"/>
    <w:rsid w:val="00E42AE2"/>
    <w:rsid w:val="00F926DE"/>
    <w:rsid w:val="00FA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9F27F626A0E34EE3A132856E512B116F">
    <w:name w:val="9F27F626A0E34EE3A132856E512B116F"/>
  </w:style>
  <w:style w:type="paragraph" w:customStyle="1" w:styleId="431397CA208D49D2BA7303B9A1E672D2">
    <w:name w:val="431397CA208D49D2BA7303B9A1E672D2"/>
  </w:style>
  <w:style w:type="paragraph" w:customStyle="1" w:styleId="BE6B54E397E742DCBA2478EE4440634A">
    <w:name w:val="BE6B54E397E742DCBA2478EE4440634A"/>
  </w:style>
  <w:style w:type="paragraph" w:customStyle="1" w:styleId="2A54E15EF858448F899151E64FBCB553">
    <w:name w:val="2A54E15EF858448F899151E64FBCB553"/>
  </w:style>
  <w:style w:type="paragraph" w:customStyle="1" w:styleId="B9365781711A46C29AE86E247368AF12">
    <w:name w:val="B9365781711A46C29AE86E247368AF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2FF9D-4257-4D7C-A3BD-A9DBE8F5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جدول شخصیت-قالب</Template>
  <TotalTime>4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خام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خام</dc:title>
  <dc:subject>«بی نام و نشان»</dc:subject>
  <dc:creator>Pezhvak System</dc:creator>
  <cp:keywords>[کلیدواژه‌ها]</cp:keywords>
  <dc:description/>
  <cp:lastModifiedBy>Mansour Barahimi</cp:lastModifiedBy>
  <cp:revision>9</cp:revision>
  <cp:lastPrinted>2025-07-18T21:36:00Z</cp:lastPrinted>
  <dcterms:created xsi:type="dcterms:W3CDTF">2025-07-11T10:26:00Z</dcterms:created>
  <dcterms:modified xsi:type="dcterms:W3CDTF">2025-07-18T21:37:00Z</dcterms:modified>
</cp:coreProperties>
</file>